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7D5" w:rsidRDefault="006337D5" w:rsidP="00E70ECB">
      <w:pPr>
        <w:shd w:val="clear" w:color="auto" w:fill="FFFFFF"/>
        <w:spacing w:after="153" w:line="312" w:lineRule="atLeast"/>
        <w:jc w:val="center"/>
        <w:textAlignment w:val="baseline"/>
        <w:outlineLvl w:val="1"/>
        <w:rPr>
          <w:rFonts w:ascii="Arial" w:hAnsi="Arial" w:cs="Arial"/>
          <w:color w:val="444444"/>
          <w:spacing w:val="-15"/>
          <w:sz w:val="58"/>
          <w:szCs w:val="58"/>
          <w:lang w:eastAsia="ru-RU"/>
        </w:rPr>
      </w:pPr>
      <w:r w:rsidRPr="006E4B39">
        <w:rPr>
          <w:rFonts w:ascii="Arial" w:hAnsi="Arial" w:cs="Arial"/>
          <w:color w:val="444444"/>
          <w:spacing w:val="-15"/>
          <w:sz w:val="58"/>
          <w:szCs w:val="58"/>
          <w:lang w:eastAsia="ru-RU"/>
        </w:rPr>
        <w:t>Охрана труда в дошкольных образовательных учреждениях</w:t>
      </w:r>
    </w:p>
    <w:p w:rsidR="006337D5" w:rsidRPr="00E70ECB" w:rsidRDefault="006337D5" w:rsidP="00E70ECB">
      <w:pPr>
        <w:shd w:val="clear" w:color="auto" w:fill="FFFFFF"/>
        <w:spacing w:after="153" w:line="312" w:lineRule="atLeast"/>
        <w:jc w:val="center"/>
        <w:textAlignment w:val="baseline"/>
        <w:outlineLvl w:val="1"/>
        <w:rPr>
          <w:rFonts w:ascii="Arial" w:hAnsi="Arial" w:cs="Arial"/>
          <w:noProof/>
          <w:color w:val="444444"/>
          <w:spacing w:val="-15"/>
          <w:sz w:val="58"/>
          <w:szCs w:val="58"/>
          <w:lang w:eastAsia="ru-RU"/>
        </w:rPr>
      </w:pPr>
      <w:r w:rsidRPr="00E70ECB">
        <w:rPr>
          <w:rFonts w:ascii="Arial" w:hAnsi="Arial" w:cs="Arial"/>
          <w:noProof/>
          <w:color w:val="444444"/>
          <w:spacing w:val="-15"/>
          <w:sz w:val="58"/>
          <w:szCs w:val="5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331.5pt">
            <v:imagedata r:id="rId4" o:title=""/>
          </v:shape>
        </w:pict>
      </w:r>
    </w:p>
    <w:p w:rsidR="006337D5" w:rsidRPr="00E70ECB" w:rsidRDefault="006337D5" w:rsidP="00E70ECB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E70ECB">
        <w:rPr>
          <w:rFonts w:ascii="inherit" w:hAnsi="inherit" w:cs="Arial"/>
          <w:sz w:val="28"/>
          <w:szCs w:val="28"/>
          <w:lang w:eastAsia="ru-RU"/>
        </w:rPr>
        <w:t xml:space="preserve">  В рамках организации Всемирного Дня охраны труда в </w:t>
      </w:r>
      <w:r>
        <w:rPr>
          <w:rFonts w:ascii="Times New Roman" w:hAnsi="Times New Roman" w:cs="Arial"/>
          <w:sz w:val="28"/>
          <w:szCs w:val="28"/>
          <w:lang w:eastAsia="ru-RU"/>
        </w:rPr>
        <w:t>СП</w:t>
      </w:r>
      <w:r w:rsidRPr="00E70ECB">
        <w:rPr>
          <w:rFonts w:ascii="inherit" w:hAnsi="inherit" w:cs="Arial"/>
          <w:sz w:val="28"/>
          <w:szCs w:val="28"/>
          <w:lang w:eastAsia="ru-RU"/>
        </w:rPr>
        <w:t xml:space="preserve"> Гагаринский детский сад проведена неделя охраны   труда.</w:t>
      </w:r>
      <w:r w:rsidRPr="00E70ECB">
        <w:rPr>
          <w:rFonts w:ascii="inherit" w:hAnsi="inherit" w:cs="Arial"/>
          <w:sz w:val="28"/>
          <w:szCs w:val="28"/>
          <w:lang w:eastAsia="ru-RU"/>
        </w:rPr>
        <w:br/>
        <w:t>   В  разновозрастных группах прошел цикл тематических занятий «От малого опасенья – великое спасенье». На протяжении Недели охраны труда для дошкольников демонстрировалась подборка мультипликационных роликов на тему</w:t>
      </w:r>
      <w:r w:rsidRPr="00E70ECB">
        <w:rPr>
          <w:rFonts w:ascii="inherit" w:hAnsi="inherit" w:cs="Arial"/>
          <w:sz w:val="28"/>
          <w:lang w:eastAsia="ru-RU"/>
        </w:rPr>
        <w:t> </w:t>
      </w:r>
      <w:r w:rsidRPr="00E70ECB">
        <w:rPr>
          <w:rFonts w:ascii="inherit" w:hAnsi="inherit" w:cs="Arial"/>
          <w:sz w:val="28"/>
          <w:szCs w:val="28"/>
          <w:lang w:eastAsia="ru-RU"/>
        </w:rPr>
        <w:t>«Безопасность», презентаций «Правила поведения в быту».</w:t>
      </w:r>
    </w:p>
    <w:p w:rsidR="006337D5" w:rsidRPr="00E70ECB" w:rsidRDefault="006337D5" w:rsidP="00E70ECB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E70ECB">
        <w:rPr>
          <w:rFonts w:ascii="inherit" w:hAnsi="inherit" w:cs="Arial"/>
          <w:sz w:val="28"/>
          <w:szCs w:val="28"/>
          <w:lang w:eastAsia="ru-RU"/>
        </w:rPr>
        <w:t>  Для родителей воспитанников на сайте ДОУ, в группе социальной сети «ОК» была размещена презентация «Безопасность жизнедеятельности дошкольников».</w:t>
      </w:r>
      <w:r w:rsidRPr="00E70ECB">
        <w:rPr>
          <w:rFonts w:ascii="inherit" w:hAnsi="inherit" w:cs="Arial"/>
          <w:sz w:val="28"/>
          <w:szCs w:val="28"/>
          <w:lang w:eastAsia="ru-RU"/>
        </w:rPr>
        <w:br/>
        <w:t xml:space="preserve">  Для работников ДОУ заведующей был проведен круглый стол «Стресс на рабочем месте: коллективный вызов», лекция «Соблюдение правил охраны труда и безопасности жизнедеятельности участников образовательно-воспитательного процесса», организована выставка методической </w:t>
      </w:r>
    </w:p>
    <w:p w:rsidR="006337D5" w:rsidRPr="00E70ECB" w:rsidRDefault="006337D5" w:rsidP="00E70ECB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E70ECB">
        <w:rPr>
          <w:rFonts w:ascii="inherit" w:hAnsi="inherit" w:cs="Arial"/>
          <w:sz w:val="28"/>
          <w:szCs w:val="28"/>
          <w:lang w:eastAsia="ru-RU"/>
        </w:rPr>
        <w:t>литературы и пособий по основам безопасности детей дошкольного возраста.</w:t>
      </w:r>
    </w:p>
    <w:p w:rsidR="006337D5" w:rsidRPr="00E70ECB" w:rsidRDefault="006337D5" w:rsidP="00E70ECB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6E4B39">
        <w:rPr>
          <w:rFonts w:ascii="inherit" w:hAnsi="inherit" w:cs="Arial"/>
          <w:color w:val="666666"/>
          <w:sz w:val="28"/>
          <w:szCs w:val="28"/>
          <w:lang w:eastAsia="ru-RU"/>
        </w:rPr>
        <w:br/>
      </w:r>
      <w:r w:rsidRPr="00E70ECB">
        <w:rPr>
          <w:rFonts w:ascii="inherit" w:hAnsi="inherit" w:cs="Arial"/>
          <w:sz w:val="28"/>
          <w:szCs w:val="28"/>
          <w:lang w:eastAsia="ru-RU"/>
        </w:rPr>
        <w:t>   В рамках организации Всемирного Дня охраны труда в дошкольном образовательном учреждении Гагаринский детский сад прошла  тематическая неделя под девизом:</w:t>
      </w:r>
      <w:r w:rsidRPr="00E70ECB">
        <w:rPr>
          <w:rFonts w:ascii="inherit" w:hAnsi="inherit" w:cs="Arial"/>
          <w:sz w:val="28"/>
          <w:lang w:eastAsia="ru-RU"/>
        </w:rPr>
        <w:t> </w:t>
      </w:r>
      <w:r w:rsidRPr="00E70ECB">
        <w:rPr>
          <w:rFonts w:ascii="inherit" w:hAnsi="inherit" w:cs="Arial"/>
          <w:sz w:val="28"/>
          <w:szCs w:val="28"/>
          <w:lang w:eastAsia="ru-RU"/>
        </w:rPr>
        <w:t>«Стресс на рабочем месте: коллективный вызов». Заведующий Н.В. Шлыкова провела с сотрудниками учреждения диспут «Рациональный режим труда и отдыха – основа безопасного труда» и деловую игру «Колесо безопасности» по выполнению правил охраны труда и соблюдению техники безопасности.</w:t>
      </w:r>
    </w:p>
    <w:p w:rsidR="006337D5" w:rsidRPr="00E70ECB" w:rsidRDefault="006337D5" w:rsidP="006E4B39">
      <w:pPr>
        <w:shd w:val="clear" w:color="auto" w:fill="FFFFFF"/>
        <w:spacing w:after="0" w:line="240" w:lineRule="auto"/>
        <w:jc w:val="both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E70ECB">
        <w:rPr>
          <w:rFonts w:ascii="inherit" w:hAnsi="inherit" w:cs="Arial"/>
          <w:sz w:val="28"/>
          <w:szCs w:val="28"/>
          <w:lang w:eastAsia="ru-RU"/>
        </w:rPr>
        <w:br/>
        <w:t>  Для дошкольников педагоги организовали развлечение «Бременские музыканты на противопожарный лад» (старшая, подготовительная  группа, воспитатель Боровкова Е.В., Ширшова Л.А.), НОД по ознакомлению детей с правилами безопасного поведения с помощью сказок (младшая,средняя группа, воспитатель Останина Л.В..).</w:t>
      </w:r>
    </w:p>
    <w:p w:rsidR="006337D5" w:rsidRPr="00E70ECB" w:rsidRDefault="006337D5" w:rsidP="00E70ECB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6E4B39">
        <w:rPr>
          <w:rFonts w:ascii="inherit" w:hAnsi="inherit" w:cs="Arial"/>
          <w:color w:val="666666"/>
          <w:sz w:val="28"/>
          <w:szCs w:val="28"/>
          <w:lang w:eastAsia="ru-RU"/>
        </w:rPr>
        <w:t>  </w:t>
      </w:r>
      <w:r w:rsidRPr="00E70ECB">
        <w:rPr>
          <w:rFonts w:ascii="inherit" w:hAnsi="inherit" w:cs="Arial"/>
          <w:sz w:val="28"/>
          <w:szCs w:val="28"/>
          <w:lang w:eastAsia="ru-RU"/>
        </w:rPr>
        <w:t>Тематическая неделя, посвященная Всемирному дню охраны труда, прошла в</w:t>
      </w:r>
      <w:r w:rsidRPr="00E70ECB">
        <w:rPr>
          <w:rFonts w:ascii="inherit" w:hAnsi="inherit" w:cs="Arial"/>
          <w:sz w:val="28"/>
          <w:lang w:eastAsia="ru-RU"/>
        </w:rPr>
        <w:t> </w:t>
      </w:r>
      <w:r w:rsidRPr="00E70ECB">
        <w:rPr>
          <w:rFonts w:ascii="inherit" w:hAnsi="inherit" w:cs="Arial"/>
          <w:b/>
          <w:bCs/>
          <w:sz w:val="28"/>
          <w:lang w:eastAsia="ru-RU"/>
        </w:rPr>
        <w:t>МАОУ Гагаринская СОШ СП Гагаринский детский сад</w:t>
      </w:r>
      <w:r w:rsidRPr="00E70ECB">
        <w:rPr>
          <w:rFonts w:ascii="inherit" w:hAnsi="inherit" w:cs="Arial"/>
          <w:sz w:val="28"/>
          <w:szCs w:val="28"/>
          <w:lang w:eastAsia="ru-RU"/>
        </w:rPr>
        <w:br/>
        <w:t>  Проведены проверки состояния охраны труда, выполнения правил внутреннего трудового распорядка. Проведены  инструктажи и беседы по безопасности жизнедеятельности; лекции по вопросам охраны труда с работниками ДОУ.</w:t>
      </w:r>
      <w:r w:rsidRPr="00E70ECB">
        <w:rPr>
          <w:rFonts w:ascii="inherit" w:hAnsi="inherit" w:cs="Arial"/>
          <w:sz w:val="28"/>
          <w:szCs w:val="28"/>
          <w:lang w:eastAsia="ru-RU"/>
        </w:rPr>
        <w:br/>
        <w:t xml:space="preserve">  Для воспитанников организован праздник (Боровкова Е.В..), на котором мудрый Домовой вместе со своими помощниками внучатами-домовятами в сказочной форме напомнили присутствующим о важности соблюдения </w:t>
      </w:r>
    </w:p>
    <w:p w:rsidR="006337D5" w:rsidRPr="00E70ECB" w:rsidRDefault="006337D5" w:rsidP="00E70ECB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E70ECB">
        <w:rPr>
          <w:rFonts w:ascii="inherit" w:hAnsi="inherit" w:cs="Arial"/>
          <w:sz w:val="28"/>
          <w:szCs w:val="28"/>
          <w:lang w:eastAsia="ru-RU"/>
        </w:rPr>
        <w:t>техники безопасности.</w:t>
      </w:r>
    </w:p>
    <w:p w:rsidR="006337D5" w:rsidRPr="00E70ECB" w:rsidRDefault="006337D5" w:rsidP="00E70ECB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6E4B39">
        <w:rPr>
          <w:rFonts w:ascii="inherit" w:hAnsi="inherit" w:cs="Arial"/>
          <w:color w:val="666666"/>
          <w:sz w:val="28"/>
          <w:szCs w:val="28"/>
          <w:lang w:eastAsia="ru-RU"/>
        </w:rPr>
        <w:t xml:space="preserve">  </w:t>
      </w:r>
      <w:r w:rsidRPr="00E70ECB">
        <w:rPr>
          <w:rFonts w:ascii="inherit" w:hAnsi="inherit" w:cs="Arial"/>
          <w:sz w:val="28"/>
          <w:szCs w:val="28"/>
          <w:lang w:eastAsia="ru-RU"/>
        </w:rPr>
        <w:t xml:space="preserve">В рамках организации Всемирного Дня охраны труда в </w:t>
      </w:r>
      <w:r>
        <w:rPr>
          <w:rFonts w:ascii="Times New Roman" w:hAnsi="Times New Roman" w:cs="Arial"/>
          <w:sz w:val="28"/>
          <w:szCs w:val="28"/>
          <w:lang w:eastAsia="ru-RU"/>
        </w:rPr>
        <w:t>СП</w:t>
      </w:r>
      <w:r w:rsidRPr="00E70ECB">
        <w:rPr>
          <w:rFonts w:ascii="inherit" w:hAnsi="inherit" w:cs="Arial"/>
          <w:sz w:val="28"/>
          <w:szCs w:val="28"/>
          <w:lang w:eastAsia="ru-RU"/>
        </w:rPr>
        <w:t xml:space="preserve"> Гагаринский детский сад проведено практическое занятие с элементами тренинга «Стресс на рабочем месте: коллективный вызов».</w:t>
      </w:r>
      <w:r w:rsidRPr="00E70ECB">
        <w:rPr>
          <w:rFonts w:ascii="inherit" w:hAnsi="inherit" w:cs="Arial"/>
          <w:sz w:val="28"/>
          <w:szCs w:val="28"/>
          <w:lang w:eastAsia="ru-RU"/>
        </w:rPr>
        <w:br/>
        <w:t>  Все присутствующие на занятие узнали о факторах, способствующих возникновению стресса на рабочем месте, делились своими проверенными методами  выхода из тяжелых ситуаций, с удовольствием принимали участие в играх и упражнениях направленных на укрепление и стабилизацию психо-эмоционального состояния человека. Также во всех возрастных группах в течение недели проводятся тематические беседы, игры, консультации для родителей, выставки  детских рисунков по теме.</w:t>
      </w:r>
      <w:r w:rsidRPr="00E70ECB">
        <w:rPr>
          <w:rFonts w:ascii="inherit" w:hAnsi="inherit" w:cs="Arial"/>
          <w:sz w:val="28"/>
          <w:szCs w:val="28"/>
          <w:lang w:eastAsia="ru-RU"/>
        </w:rPr>
        <w:br/>
        <w:t>    В течение недели проверено соблюдение требований нормативно-правовых актов по вопросам охраны труда и безопасности жизнедеятельности, соответствующих инструкций; ведение журналов регистрации инструктажей по охране труда, безопасности жизнедеятельности, пожарной безопасности с работниками и обучающимися, журнала административно-общественного контроля.</w:t>
      </w:r>
    </w:p>
    <w:p w:rsidR="006337D5" w:rsidRPr="00E70ECB" w:rsidRDefault="006337D5" w:rsidP="00E70ECB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E70ECB">
        <w:rPr>
          <w:rFonts w:ascii="inherit" w:hAnsi="inherit" w:cs="Arial"/>
          <w:sz w:val="28"/>
          <w:szCs w:val="28"/>
          <w:lang w:eastAsia="ru-RU"/>
        </w:rPr>
        <w:t xml:space="preserve">   В рамках организации Всемирного Дня охраны труда в </w:t>
      </w:r>
      <w:r>
        <w:rPr>
          <w:rFonts w:ascii="Times New Roman" w:hAnsi="Times New Roman" w:cs="Arial"/>
          <w:sz w:val="28"/>
          <w:szCs w:val="28"/>
          <w:lang w:eastAsia="ru-RU"/>
        </w:rPr>
        <w:t>СП</w:t>
      </w:r>
      <w:r w:rsidRPr="00E70ECB">
        <w:rPr>
          <w:rFonts w:ascii="inherit" w:hAnsi="inherit" w:cs="Arial"/>
          <w:sz w:val="28"/>
          <w:szCs w:val="28"/>
          <w:lang w:eastAsia="ru-RU"/>
        </w:rPr>
        <w:t xml:space="preserve"> Гагаринский детский сад принимает  активное участие в проведении мероприятий в рамках недели по охране труда. В образовательной  организации проводятся разнообразные  мероприятия,  направленные на сохранение жизни и здоровья детей  и работников от несчастных случаев, пожаров, аварий и других чрезвычайных ситуаций. Организованы тематические мероприятия с детьми по профилактике детского травматизма и соблюдению  правил безопасности дорожного движения, по сохранению и укреплению здоровья.</w:t>
      </w:r>
      <w:r w:rsidRPr="00E70ECB">
        <w:rPr>
          <w:rFonts w:ascii="inherit" w:hAnsi="inherit" w:cs="Arial"/>
          <w:sz w:val="28"/>
          <w:lang w:eastAsia="ru-RU"/>
        </w:rPr>
        <w:t xml:space="preserve">          </w:t>
      </w:r>
      <w:r w:rsidRPr="00E70ECB">
        <w:rPr>
          <w:rFonts w:ascii="inherit" w:hAnsi="inherit" w:cs="Arial"/>
          <w:sz w:val="28"/>
          <w:szCs w:val="28"/>
          <w:lang w:eastAsia="ru-RU"/>
        </w:rPr>
        <w:t>Заведующий СП Н.В. Шлыкова провела лекцию на тему «Здоровье и безопасность работников». Воспитатель Л.В.Останина</w:t>
      </w:r>
      <w:r>
        <w:rPr>
          <w:rFonts w:ascii="Times New Roman" w:hAnsi="Times New Roman" w:cs="Arial"/>
          <w:sz w:val="28"/>
          <w:szCs w:val="28"/>
          <w:lang w:eastAsia="ru-RU"/>
        </w:rPr>
        <w:t xml:space="preserve"> </w:t>
      </w:r>
      <w:r w:rsidRPr="00E70ECB">
        <w:rPr>
          <w:rFonts w:ascii="inherit" w:hAnsi="inherit" w:cs="Arial"/>
          <w:sz w:val="28"/>
          <w:szCs w:val="28"/>
          <w:lang w:eastAsia="ru-RU"/>
        </w:rPr>
        <w:t>провела с работниками детского сада</w:t>
      </w:r>
      <w:r>
        <w:rPr>
          <w:rFonts w:ascii="Times New Roman" w:hAnsi="Times New Roman" w:cs="Arial"/>
          <w:sz w:val="28"/>
          <w:szCs w:val="28"/>
          <w:lang w:eastAsia="ru-RU"/>
        </w:rPr>
        <w:t xml:space="preserve"> </w:t>
      </w:r>
      <w:r w:rsidRPr="00E70ECB">
        <w:rPr>
          <w:rFonts w:ascii="inherit" w:hAnsi="inherit" w:cs="Arial"/>
          <w:sz w:val="28"/>
          <w:szCs w:val="28"/>
          <w:lang w:eastAsia="ru-RU"/>
        </w:rPr>
        <w:t xml:space="preserve">беседу по охране жизни и здоровья детей и устранению всех факторов, несущих угрозу безопасности детей и взрослых. </w:t>
      </w:r>
    </w:p>
    <w:p w:rsidR="006337D5" w:rsidRPr="00E70ECB" w:rsidRDefault="006337D5" w:rsidP="00E70ECB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E70ECB">
        <w:rPr>
          <w:rFonts w:ascii="inherit" w:hAnsi="inherit" w:cs="Arial"/>
          <w:sz w:val="28"/>
          <w:szCs w:val="28"/>
          <w:lang w:eastAsia="ru-RU"/>
        </w:rPr>
        <w:t>С родителями воспитатели провели консультацию «Воспитание навыков безопасного поведения у детей дошкольного возраста», «Безопасность детей дома и в детском саду». </w:t>
      </w:r>
    </w:p>
    <w:p w:rsidR="006337D5" w:rsidRPr="00E70ECB" w:rsidRDefault="006337D5" w:rsidP="00E70ECB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E70ECB">
        <w:rPr>
          <w:rFonts w:ascii="inherit" w:hAnsi="inherit" w:cs="Arial"/>
          <w:sz w:val="28"/>
          <w:szCs w:val="28"/>
          <w:lang w:eastAsia="ru-RU"/>
        </w:rPr>
        <w:t>  К Всемирному дню охраны труда в</w:t>
      </w:r>
      <w:r w:rsidRPr="00E70ECB">
        <w:rPr>
          <w:rFonts w:ascii="inherit" w:hAnsi="inherit" w:cs="Arial"/>
          <w:b/>
          <w:bCs/>
          <w:sz w:val="28"/>
          <w:lang w:eastAsia="ru-RU"/>
        </w:rPr>
        <w:t> СП Гагаринский детский сад  </w:t>
      </w:r>
      <w:r w:rsidRPr="00E70ECB">
        <w:rPr>
          <w:rFonts w:ascii="inherit" w:hAnsi="inherit" w:cs="Arial"/>
          <w:sz w:val="28"/>
          <w:szCs w:val="28"/>
          <w:lang w:eastAsia="ru-RU"/>
        </w:rPr>
        <w:t xml:space="preserve">проводилась «Неделя охраны труда». В этом году она проходила под девизом «Основы безопасности и жизнедеятельности. Охрана труда». Заведующий Н.В.Шлыкова провела лекцию «Соблюдение правил охраны труда и безопасности жизнедеятельности участниками образовательно-воспитательного процесса». </w:t>
      </w:r>
    </w:p>
    <w:p w:rsidR="006337D5" w:rsidRPr="00E70ECB" w:rsidRDefault="006337D5" w:rsidP="00E70ECB">
      <w:pPr>
        <w:shd w:val="clear" w:color="auto" w:fill="FFFFFF"/>
        <w:spacing w:after="0" w:line="240" w:lineRule="auto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E70ECB">
        <w:rPr>
          <w:rFonts w:ascii="inherit" w:hAnsi="inherit" w:cs="Arial"/>
          <w:sz w:val="28"/>
          <w:szCs w:val="28"/>
          <w:lang w:eastAsia="ru-RU"/>
        </w:rPr>
        <w:t xml:space="preserve">Громова Г.А., фельдшер Гагаринского ФАПА провела практикум для сотрудников о правилах оказания первой доврачебной помощи. На протяжении всей недели охраны труда воспитатели старшей  группы проводили выставку детских рисунков на тему «Охрана труда глазами детей». </w:t>
      </w:r>
    </w:p>
    <w:p w:rsidR="006337D5" w:rsidRPr="00E70ECB" w:rsidRDefault="006337D5" w:rsidP="00E70ECB">
      <w:pPr>
        <w:shd w:val="clear" w:color="auto" w:fill="FFFFFF"/>
        <w:spacing w:after="240" w:line="240" w:lineRule="auto"/>
        <w:textAlignment w:val="baseline"/>
        <w:rPr>
          <w:rFonts w:ascii="inherit" w:hAnsi="inherit" w:cs="Arial"/>
          <w:sz w:val="28"/>
          <w:szCs w:val="28"/>
          <w:lang w:eastAsia="ru-RU"/>
        </w:rPr>
      </w:pPr>
      <w:r w:rsidRPr="00E70ECB">
        <w:rPr>
          <w:rFonts w:ascii="inherit" w:hAnsi="inherit" w:cs="Arial"/>
          <w:sz w:val="28"/>
          <w:szCs w:val="28"/>
          <w:lang w:eastAsia="ru-RU"/>
        </w:rPr>
        <w:t> </w:t>
      </w:r>
    </w:p>
    <w:p w:rsidR="006337D5" w:rsidRPr="00E70ECB" w:rsidRDefault="006337D5" w:rsidP="00E70ECB"/>
    <w:sectPr w:rsidR="006337D5" w:rsidRPr="00E70ECB" w:rsidSect="00D13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4B39"/>
    <w:rsid w:val="002217B2"/>
    <w:rsid w:val="005B4B3C"/>
    <w:rsid w:val="006337D5"/>
    <w:rsid w:val="006E4B39"/>
    <w:rsid w:val="008B5D2B"/>
    <w:rsid w:val="00904651"/>
    <w:rsid w:val="00BB6C56"/>
    <w:rsid w:val="00D13363"/>
    <w:rsid w:val="00E70ECB"/>
    <w:rsid w:val="00E93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363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6E4B3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E4B39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customStyle="1" w:styleId="post-byline">
    <w:name w:val="post-byline"/>
    <w:basedOn w:val="Normal"/>
    <w:uiPriority w:val="99"/>
    <w:rsid w:val="006E4B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6E4B39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6E4B3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6E4B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6E4B39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6E4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4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2596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5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</TotalTime>
  <Pages>3</Pages>
  <Words>722</Words>
  <Characters>4119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Главбух</cp:lastModifiedBy>
  <cp:revision>5</cp:revision>
  <dcterms:created xsi:type="dcterms:W3CDTF">2017-04-04T14:19:00Z</dcterms:created>
  <dcterms:modified xsi:type="dcterms:W3CDTF">2017-04-06T10:12:00Z</dcterms:modified>
</cp:coreProperties>
</file>