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35865">
        <w:rPr>
          <w:rFonts w:ascii="Times New Roman" w:hAnsi="Times New Roman" w:cs="Times New Roman"/>
          <w:b/>
          <w:bCs/>
          <w:color w:val="auto"/>
          <w:u w:val="single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25pt;height:808.5pt">
            <v:imagedata r:id="rId7" o:title=""/>
          </v:shape>
        </w:pic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Копии указанных документов, информация о сроках приема документов размещаются на информационном стенде Учреждения и на официальном сайте организации в сети Интернет. Факт ознакомления родителей (законных представителей) ребенка с указанными документами фиксируется в заявлении о приеме в Учреждение и заверяется личной подписью родителей (законных представителей) ребенка.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2.6. Прием в организацию осуществляется в течение всего календарного года при наличии свободных мест.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2.7. Документы о приеме подаются в Учреждение в порядке очередности детей, зарегистрированных в автоматизированной информационной системе «Электронный детский сад Тюменской области» (далее - АИС «Электронный детский сад Тюменской области»).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2.8. Прием в Учреждение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№ 115-ФЗ «О правовом положении иностранных граждан в Российской Федерации».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      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В заявлении родителями (законными представителями) ребенка указываются следующие сведения: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а) фамилия, имя, отчество (последнее - при наличии) ребенка; 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б) дата и место рождения ребенка;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в) фамилия, имя, отчество (последнее - при наличии) родителей (законных представителей) ребенка;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г) адрес места жительства ребенка, его родителей (законных представителей);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д) контактные телефоны родителей (законных представителей) ребенка.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Примерная форма заявления размещается Учреждением на информационном стенде и на официальном сайте организации в сети Интернет.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Прием детей, впервые поступающих в организацию, осуществляется на основании медицинского заключения.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       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Для приема в Учреждение: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а) родители (законные представители) детей, проживающих на закрепленной территории, для зачисления ребенка в Учреждение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б) родители (законные представители) детей, не проживающих на закрепленной территории, дополнительно предъявляют свидетельство о рождении ребенка.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    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      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Копии предъявляемых при приеме документов хранятся в Учреждении на время обучения ребенка.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2.9.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 –медико -педагогической комиссии. </w:t>
      </w:r>
    </w:p>
    <w:p w:rsidR="00023AE9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2.10. Требование представления иных документов для приема детей в Учреждение в части, не урегулированной</w:t>
      </w:r>
      <w:r w:rsidRPr="00A932CA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>законодательством об образовании, не допускается</w:t>
      </w:r>
      <w:r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2.11.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2.12. Родители (законные представители) ребенка могут направить заявление о приеме в организацию почтовым сообщением с уведомлением о вручении посредством официального сайта организации в информационно-телекоммуникационной сети «Интернет», федеральной государственной информационной системы «Единый портал государственных и муниципальных услуг (функций)» в порядке предоставления государственной и муниципальной услуги в соответствии с пунктом 2.8. настоящего Порядка.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     Оригинал паспорта или иного документа, удостоверяющего личность родителей (законных представителей), и другие документы в соответствии с пунктом 2.9. настоящего Порядка предъявляются руководителю Учреждения  или уполномоченному им должностному лицу в сроки, определяемые Отделом образования Тобольского муниципального района, до начала посещения ребенком Учреждения.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2.13. Заявление о приеме в Учреждение и прилагаемые к нему документы, представленные родителями (законными представителями) детей, регистрируются руководителем Учреждения или уполномоченным им должностным лицом, ответственный за прием документов, в журнале приема заявлений о приеме в Учреждение.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в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 </w:t>
      </w:r>
    </w:p>
    <w:p w:rsidR="00023AE9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2.14. Дети, родители (законные представители) которых не представили необходимые для приема документы в соответствии с пунктом 2.9. настоящего Порядка, остаются на учете детей, нуждающихся в предоставлении места в Учреждении. Место в Учреждении ребенку предоставляется при освобождении мест в соответствующей возрастной группе в течение года.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2.15. После приема документов, указанных в пункте 2.9. настоящего Порядка, Учреждение заключает договор об образовании по образовательным программам дошкольного образования между Учреждением  и родителями (законными представителями) ребенка</w:t>
      </w:r>
      <w:r w:rsidRPr="00154135">
        <w:rPr>
          <w:rFonts w:ascii="Times New Roman" w:hAnsi="Times New Roman" w:cs="Times New Roman"/>
          <w:b/>
          <w:bCs/>
          <w:color w:val="auto"/>
          <w:sz w:val="26"/>
          <w:szCs w:val="26"/>
        </w:rPr>
        <w:t xml:space="preserve">, 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(далее - договор) с родителями (законными представителями) ребенка.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2.16. Руководитель Учреждения издает распорядительный акт о зачислении ребенка в  Учреждение (далее - распорядительный акт) в течение трех рабочих дней после заключения договора. 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      После издания распорядительного акта ребенок снимается с учета детей, нуждающихся в предоставлении места в организации, в порядке предоставления государственной и муниципальной услуги. 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2.17. На каждого ребенка, зачисленного в Учреждение, заводится личное дело, в котором хранятся все сданные документы. </w:t>
      </w:r>
    </w:p>
    <w:p w:rsidR="00023AE9" w:rsidRPr="00154135" w:rsidRDefault="00023AE9" w:rsidP="00154135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b/>
          <w:bCs/>
          <w:color w:val="auto"/>
          <w:sz w:val="26"/>
          <w:szCs w:val="26"/>
        </w:rPr>
        <w:t>3.Заключительные положения</w:t>
      </w:r>
    </w:p>
    <w:p w:rsidR="00023AE9" w:rsidRPr="00154135" w:rsidRDefault="00023AE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3.1. Настоящее Положение вступает в действие после утверждения приказом директора и действует  неопределенное время до принятия нового Положения.</w:t>
      </w:r>
    </w:p>
    <w:p w:rsidR="00023AE9" w:rsidRPr="001977B0" w:rsidRDefault="00023AE9" w:rsidP="001977B0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3.2. Изменения и дополнения к Положению вступают в действие после утверждения приказом директора и являются неотъемлемой частью Положения.</w:t>
      </w:r>
      <w:bookmarkStart w:id="0" w:name="_GoBack"/>
      <w:bookmarkEnd w:id="0"/>
    </w:p>
    <w:p w:rsidR="00023AE9" w:rsidRDefault="00023AE9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:rsidR="00023AE9" w:rsidRDefault="00023AE9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:rsidR="00023AE9" w:rsidRDefault="00023AE9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:rsidR="00023AE9" w:rsidRDefault="00023AE9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:rsidR="00023AE9" w:rsidRDefault="00023AE9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:rsidR="00023AE9" w:rsidRDefault="00023AE9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:rsidR="00023AE9" w:rsidRDefault="00023AE9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:rsidR="00023AE9" w:rsidRDefault="00023AE9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:rsidR="00023AE9" w:rsidRDefault="00023AE9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:rsidR="00023AE9" w:rsidRDefault="00023AE9" w:rsidP="00B01E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023AE9" w:rsidRPr="002D32CE" w:rsidRDefault="00023AE9" w:rsidP="00B01EF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Регистрационный номер № ___                                                   Директору МАОУ «Ачирская </w:t>
      </w:r>
      <w:r w:rsidRPr="002D32CE"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023AE9" w:rsidRPr="002D32CE" w:rsidRDefault="00023AE9" w:rsidP="00B01EF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 _______  20_____г                                                                Барсуковой Гульбану Шакировне</w:t>
      </w:r>
    </w:p>
    <w:p w:rsidR="00023AE9" w:rsidRPr="002D32CE" w:rsidRDefault="00023AE9" w:rsidP="00B01E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Pr="002D32CE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023AE9" w:rsidRPr="002D32CE" w:rsidRDefault="00023AE9" w:rsidP="00B01E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2D32CE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023AE9" w:rsidRPr="002D32CE" w:rsidRDefault="00023AE9" w:rsidP="00B01EF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D32CE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023AE9" w:rsidRPr="002D32CE" w:rsidRDefault="00023AE9" w:rsidP="00B01EF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D32CE">
        <w:rPr>
          <w:rFonts w:ascii="Times New Roman" w:hAnsi="Times New Roman" w:cs="Times New Roman"/>
          <w:sz w:val="24"/>
          <w:szCs w:val="24"/>
        </w:rPr>
        <w:t xml:space="preserve">    __________________________________</w:t>
      </w:r>
    </w:p>
    <w:p w:rsidR="00023AE9" w:rsidRDefault="00023AE9" w:rsidP="00B01EF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D32CE">
        <w:rPr>
          <w:rFonts w:ascii="Times New Roman" w:hAnsi="Times New Roman" w:cs="Times New Roman"/>
          <w:sz w:val="24"/>
          <w:szCs w:val="24"/>
        </w:rPr>
        <w:t xml:space="preserve"> __________________________________</w:t>
      </w:r>
    </w:p>
    <w:p w:rsidR="00023AE9" w:rsidRPr="00CF049A" w:rsidRDefault="00023AE9" w:rsidP="00B01EFD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</w:t>
      </w:r>
      <w:r w:rsidRPr="00CF049A">
        <w:rPr>
          <w:rFonts w:ascii="Times New Roman" w:hAnsi="Times New Roman" w:cs="Times New Roman"/>
          <w:sz w:val="18"/>
          <w:szCs w:val="18"/>
        </w:rPr>
        <w:t>Ф.И.О. родителя (законного представителя),</w:t>
      </w:r>
    </w:p>
    <w:p w:rsidR="00023AE9" w:rsidRPr="005837F5" w:rsidRDefault="00023AE9" w:rsidP="00B01EF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</w:t>
      </w:r>
      <w:r w:rsidRPr="00CF049A">
        <w:rPr>
          <w:rFonts w:ascii="Times New Roman" w:hAnsi="Times New Roman" w:cs="Times New Roman"/>
          <w:sz w:val="18"/>
          <w:szCs w:val="18"/>
        </w:rPr>
        <w:t xml:space="preserve"> адрес места жительства, контактный телефон</w:t>
      </w:r>
      <w:r w:rsidRPr="005837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3AE9" w:rsidRPr="005837F5" w:rsidRDefault="00023AE9" w:rsidP="00B01EF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7F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5837F5">
        <w:rPr>
          <w:rFonts w:ascii="Times New Roman" w:hAnsi="Times New Roman" w:cs="Times New Roman"/>
          <w:b/>
          <w:bCs/>
          <w:sz w:val="24"/>
          <w:szCs w:val="24"/>
        </w:rPr>
        <w:t>Заявление</w:t>
      </w:r>
    </w:p>
    <w:p w:rsidR="00023AE9" w:rsidRPr="005837F5" w:rsidRDefault="00023AE9" w:rsidP="00B01EF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7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3AE9" w:rsidRPr="002D32CE" w:rsidRDefault="00023AE9" w:rsidP="00B01E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2CE">
        <w:rPr>
          <w:rFonts w:ascii="Times New Roman" w:hAnsi="Times New Roman" w:cs="Times New Roman"/>
          <w:sz w:val="24"/>
          <w:szCs w:val="24"/>
        </w:rPr>
        <w:t>Прошу принять___________________________________________________________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</w:p>
    <w:p w:rsidR="00023AE9" w:rsidRPr="00CF049A" w:rsidRDefault="00023AE9" w:rsidP="00B01EF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D32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CF049A">
        <w:rPr>
          <w:rFonts w:ascii="Times New Roman" w:hAnsi="Times New Roman" w:cs="Times New Roman"/>
          <w:sz w:val="20"/>
          <w:szCs w:val="20"/>
        </w:rPr>
        <w:t>(Ф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CF049A"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CF049A"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CF049A">
        <w:rPr>
          <w:rFonts w:ascii="Times New Roman" w:hAnsi="Times New Roman" w:cs="Times New Roman"/>
          <w:sz w:val="20"/>
          <w:szCs w:val="20"/>
        </w:rPr>
        <w:t>ребенка)</w:t>
      </w:r>
    </w:p>
    <w:p w:rsidR="00023AE9" w:rsidRPr="002D32CE" w:rsidRDefault="00023AE9" w:rsidP="00B01E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32CE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023AE9" w:rsidRDefault="00023AE9" w:rsidP="00B01EF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D32C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2D32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2D32CE">
        <w:rPr>
          <w:rFonts w:ascii="Times New Roman" w:hAnsi="Times New Roman" w:cs="Times New Roman"/>
          <w:sz w:val="24"/>
          <w:szCs w:val="24"/>
        </w:rPr>
        <w:t xml:space="preserve"> дата и место рождения ребенка</w:t>
      </w:r>
      <w:r>
        <w:rPr>
          <w:rFonts w:ascii="Times New Roman" w:hAnsi="Times New Roman" w:cs="Times New Roman"/>
          <w:sz w:val="24"/>
          <w:szCs w:val="24"/>
        </w:rPr>
        <w:t>, адрес места жительства)</w:t>
      </w:r>
    </w:p>
    <w:p w:rsidR="00023AE9" w:rsidRPr="00980520" w:rsidRDefault="00023AE9" w:rsidP="00B01EF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7F5">
        <w:rPr>
          <w:rFonts w:ascii="Times New Roman" w:hAnsi="Times New Roman" w:cs="Times New Roman"/>
          <w:sz w:val="24"/>
          <w:szCs w:val="24"/>
        </w:rPr>
        <w:t xml:space="preserve">                    в  группу кратковременного пребывания при Муниципальном автономном общео</w:t>
      </w:r>
      <w:r>
        <w:rPr>
          <w:rFonts w:ascii="Times New Roman" w:hAnsi="Times New Roman" w:cs="Times New Roman"/>
          <w:sz w:val="24"/>
          <w:szCs w:val="24"/>
        </w:rPr>
        <w:t>бразовательном учреждении «Ачирская  средняя общеобразовательная школа</w:t>
      </w:r>
      <w:r w:rsidRPr="005837F5">
        <w:rPr>
          <w:rFonts w:ascii="Times New Roman" w:hAnsi="Times New Roman" w:cs="Times New Roman"/>
          <w:sz w:val="24"/>
          <w:szCs w:val="24"/>
        </w:rPr>
        <w:t>»</w:t>
      </w:r>
    </w:p>
    <w:p w:rsidR="00023AE9" w:rsidRPr="005837F5" w:rsidRDefault="00023AE9" w:rsidP="00B01EF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23AE9" w:rsidRPr="002D32CE" w:rsidRDefault="00023AE9" w:rsidP="00B01E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32CE">
        <w:rPr>
          <w:rFonts w:ascii="Times New Roman" w:hAnsi="Times New Roman" w:cs="Times New Roman"/>
          <w:sz w:val="24"/>
          <w:szCs w:val="24"/>
        </w:rPr>
        <w:t>Мать__________________________________________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023AE9" w:rsidRPr="002D32CE" w:rsidRDefault="00023AE9" w:rsidP="00B01E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32CE"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23AE9" w:rsidRPr="002D32CE" w:rsidRDefault="00023AE9" w:rsidP="00B01E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32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(контактный телефон)</w:t>
      </w:r>
    </w:p>
    <w:p w:rsidR="00023AE9" w:rsidRPr="002D32CE" w:rsidRDefault="00023AE9" w:rsidP="00B01E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32CE">
        <w:rPr>
          <w:rFonts w:ascii="Times New Roman" w:hAnsi="Times New Roman" w:cs="Times New Roman"/>
          <w:sz w:val="24"/>
          <w:szCs w:val="24"/>
        </w:rPr>
        <w:t>Отец__________________________________________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023AE9" w:rsidRPr="002D32CE" w:rsidRDefault="00023AE9" w:rsidP="00B01E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32CE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023AE9" w:rsidRPr="002D32CE" w:rsidRDefault="00023AE9" w:rsidP="00B01E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(</w:t>
      </w:r>
      <w:r w:rsidRPr="002D32CE">
        <w:rPr>
          <w:rFonts w:ascii="Times New Roman" w:hAnsi="Times New Roman" w:cs="Times New Roman"/>
          <w:sz w:val="24"/>
          <w:szCs w:val="24"/>
        </w:rPr>
        <w:t>контактный телефон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23AE9" w:rsidRPr="005837F5" w:rsidRDefault="00023AE9" w:rsidP="00B01EF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7F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23AE9" w:rsidRPr="005837F5" w:rsidRDefault="00023AE9" w:rsidP="00B01EF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7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3AE9" w:rsidRPr="0026206A" w:rsidRDefault="00023AE9" w:rsidP="00B01EF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7F5">
        <w:rPr>
          <w:rFonts w:ascii="Times New Roman" w:hAnsi="Times New Roman" w:cs="Times New Roman"/>
          <w:sz w:val="24"/>
          <w:szCs w:val="24"/>
        </w:rPr>
        <w:t xml:space="preserve"> </w:t>
      </w:r>
      <w:r w:rsidRPr="0026206A">
        <w:rPr>
          <w:rFonts w:ascii="Times New Roman" w:hAnsi="Times New Roman" w:cs="Times New Roman"/>
          <w:sz w:val="24"/>
          <w:szCs w:val="24"/>
        </w:rPr>
        <w:t>Уставом образовательной организации, лицензией на право ведения образовательной деятельности, основными образовательными программами дошкольного образования, распорядительным актом о закреплении территории, другими документами, регламентирующими организацию и осуществление образовательной деятельности, права и обязанности воспитанников  МАОУ «Ачирская СОШ»</w:t>
      </w:r>
    </w:p>
    <w:p w:rsidR="00023AE9" w:rsidRDefault="00023AE9" w:rsidP="00B01EFD">
      <w:pPr>
        <w:pStyle w:val="NoSpacing"/>
        <w:tabs>
          <w:tab w:val="left" w:pos="3632"/>
        </w:tabs>
        <w:rPr>
          <w:rFonts w:ascii="Times New Roman" w:hAnsi="Times New Roman" w:cs="Times New Roman"/>
          <w:sz w:val="24"/>
          <w:szCs w:val="24"/>
        </w:rPr>
      </w:pPr>
    </w:p>
    <w:p w:rsidR="00023AE9" w:rsidRPr="0026206A" w:rsidRDefault="00023AE9" w:rsidP="00B01EFD">
      <w:pPr>
        <w:pStyle w:val="NoSpacing"/>
        <w:tabs>
          <w:tab w:val="left" w:pos="3632"/>
        </w:tabs>
        <w:rPr>
          <w:rFonts w:ascii="Times New Roman" w:hAnsi="Times New Roman" w:cs="Times New Roman"/>
          <w:sz w:val="24"/>
          <w:szCs w:val="24"/>
        </w:rPr>
      </w:pPr>
      <w:r w:rsidRPr="0026206A">
        <w:rPr>
          <w:rFonts w:ascii="Times New Roman" w:hAnsi="Times New Roman" w:cs="Times New Roman"/>
          <w:sz w:val="24"/>
          <w:szCs w:val="24"/>
        </w:rPr>
        <w:t xml:space="preserve">Ознакомлен (а).    _______________                                              </w:t>
      </w:r>
    </w:p>
    <w:p w:rsidR="00023AE9" w:rsidRPr="0026206A" w:rsidRDefault="00023AE9" w:rsidP="00B01EF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6206A">
        <w:rPr>
          <w:rFonts w:ascii="Times New Roman" w:hAnsi="Times New Roman" w:cs="Times New Roman"/>
          <w:sz w:val="24"/>
          <w:szCs w:val="24"/>
        </w:rPr>
        <w:t xml:space="preserve">                                          дата </w:t>
      </w:r>
    </w:p>
    <w:p w:rsidR="00023AE9" w:rsidRPr="0026206A" w:rsidRDefault="00023AE9" w:rsidP="00B01EF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6206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_______________ /__________________/ </w:t>
      </w:r>
    </w:p>
    <w:p w:rsidR="00023AE9" w:rsidRPr="0026206A" w:rsidRDefault="00023AE9" w:rsidP="00B01EF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6206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подпись                           расшифровка </w:t>
      </w:r>
    </w:p>
    <w:p w:rsidR="00023AE9" w:rsidRPr="0026206A" w:rsidRDefault="00023AE9" w:rsidP="00B01E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206A">
        <w:rPr>
          <w:rFonts w:ascii="Times New Roman" w:hAnsi="Times New Roman" w:cs="Times New Roman"/>
          <w:sz w:val="24"/>
          <w:szCs w:val="24"/>
        </w:rPr>
        <w:t xml:space="preserve">Согласен(а) с обработкой своих персональных данных и персональных данных ребенка в порядке, установленном федеральным законом «О персональных данных» (№ 152-ФЗ от 27.07.2006). </w:t>
      </w:r>
    </w:p>
    <w:p w:rsidR="00023AE9" w:rsidRPr="0026206A" w:rsidRDefault="00023AE9" w:rsidP="00B01E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3AE9" w:rsidRPr="0026206A" w:rsidRDefault="00023AE9" w:rsidP="00B01E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06A">
        <w:rPr>
          <w:rFonts w:ascii="Times New Roman" w:hAnsi="Times New Roman" w:cs="Times New Roman"/>
          <w:sz w:val="24"/>
          <w:szCs w:val="24"/>
        </w:rPr>
        <w:t>«___» __________20__ г.</w:t>
      </w:r>
    </w:p>
    <w:p w:rsidR="00023AE9" w:rsidRPr="0026206A" w:rsidRDefault="00023AE9" w:rsidP="00B01E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06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__________________</w:t>
      </w:r>
    </w:p>
    <w:p w:rsidR="00023AE9" w:rsidRPr="00CF049A" w:rsidRDefault="00023AE9" w:rsidP="00B01EFD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>подпись заявителя</w:t>
      </w:r>
    </w:p>
    <w:p w:rsidR="00023AE9" w:rsidRDefault="00023AE9" w:rsidP="00B01EFD">
      <w:pPr>
        <w:spacing w:after="0"/>
      </w:pPr>
    </w:p>
    <w:p w:rsidR="00023AE9" w:rsidRDefault="00023AE9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:rsidR="00023AE9" w:rsidRDefault="00023AE9" w:rsidP="00A932CA">
      <w:pPr>
        <w:pStyle w:val="BodyText"/>
        <w:shd w:val="clear" w:color="auto" w:fill="auto"/>
        <w:spacing w:line="240" w:lineRule="auto"/>
        <w:ind w:left="-851"/>
        <w:jc w:val="right"/>
        <w:rPr>
          <w:rStyle w:val="BodyTextChar"/>
          <w:rFonts w:ascii="Calibri" w:hAnsi="Calibri"/>
          <w:color w:val="000000"/>
          <w:sz w:val="24"/>
          <w:szCs w:val="24"/>
        </w:rPr>
      </w:pPr>
    </w:p>
    <w:p w:rsidR="00023AE9" w:rsidRDefault="00023AE9" w:rsidP="00A932CA">
      <w:pPr>
        <w:pStyle w:val="BodyText"/>
        <w:shd w:val="clear" w:color="auto" w:fill="auto"/>
        <w:spacing w:line="240" w:lineRule="auto"/>
        <w:ind w:left="-851"/>
        <w:jc w:val="right"/>
        <w:rPr>
          <w:rStyle w:val="BodyTextChar"/>
          <w:rFonts w:ascii="Calibri" w:hAnsi="Calibri"/>
          <w:color w:val="000000"/>
          <w:sz w:val="24"/>
          <w:szCs w:val="24"/>
        </w:rPr>
      </w:pPr>
    </w:p>
    <w:p w:rsidR="00023AE9" w:rsidRPr="00481E28" w:rsidRDefault="00023AE9" w:rsidP="00A932CA">
      <w:pPr>
        <w:pStyle w:val="BodyText"/>
        <w:shd w:val="clear" w:color="auto" w:fill="auto"/>
        <w:spacing w:line="240" w:lineRule="auto"/>
        <w:ind w:left="-851"/>
        <w:jc w:val="right"/>
        <w:rPr>
          <w:sz w:val="24"/>
          <w:szCs w:val="24"/>
        </w:rPr>
      </w:pPr>
    </w:p>
    <w:p w:rsidR="00023AE9" w:rsidRDefault="00023AE9" w:rsidP="001977B0">
      <w:pPr>
        <w:pStyle w:val="BodyText"/>
        <w:shd w:val="clear" w:color="auto" w:fill="auto"/>
        <w:spacing w:line="240" w:lineRule="auto"/>
        <w:rPr>
          <w:rStyle w:val="BodyTextChar"/>
          <w:rFonts w:ascii="Calibri" w:hAnsi="Calibri"/>
          <w:color w:val="000000"/>
          <w:sz w:val="24"/>
          <w:szCs w:val="24"/>
        </w:rPr>
      </w:pPr>
    </w:p>
    <w:p w:rsidR="00023AE9" w:rsidRPr="00E04FC4" w:rsidRDefault="00023AE9" w:rsidP="001977B0">
      <w:pPr>
        <w:tabs>
          <w:tab w:val="left" w:pos="8670"/>
          <w:tab w:val="right" w:pos="11909"/>
        </w:tabs>
        <w:jc w:val="center"/>
        <w:rPr>
          <w:rFonts w:ascii="Times New Roman" w:hAnsi="Times New Roman" w:cs="Times New Roman"/>
          <w:sz w:val="20"/>
          <w:szCs w:val="20"/>
        </w:rPr>
        <w:sectPr w:rsidR="00023AE9" w:rsidRPr="00E04FC4" w:rsidSect="00B01EFD">
          <w:type w:val="continuous"/>
          <w:pgSz w:w="11909" w:h="16834"/>
          <w:pgMar w:top="568" w:right="285" w:bottom="0" w:left="426" w:header="0" w:footer="3" w:gutter="0"/>
          <w:cols w:space="720"/>
          <w:noEndnote/>
          <w:docGrid w:linePitch="360"/>
        </w:sectPr>
      </w:pPr>
    </w:p>
    <w:p w:rsidR="00023AE9" w:rsidRPr="00154135" w:rsidRDefault="00023AE9" w:rsidP="001977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4135">
        <w:rPr>
          <w:rFonts w:ascii="Times New Roman" w:hAnsi="Times New Roman" w:cs="Times New Roman"/>
          <w:sz w:val="28"/>
          <w:szCs w:val="28"/>
        </w:rPr>
        <w:t>Расписка в получении документов</w:t>
      </w: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4135">
        <w:rPr>
          <w:rFonts w:ascii="Times New Roman" w:hAnsi="Times New Roman" w:cs="Times New Roman"/>
          <w:color w:val="000000"/>
          <w:sz w:val="24"/>
          <w:szCs w:val="24"/>
        </w:rPr>
        <w:t xml:space="preserve">Дана_________________________________________________________________________, </w:t>
      </w: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54135">
        <w:rPr>
          <w:rFonts w:ascii="Times New Roman" w:hAnsi="Times New Roman" w:cs="Times New Roman"/>
          <w:color w:val="000000"/>
          <w:sz w:val="24"/>
          <w:szCs w:val="24"/>
        </w:rPr>
        <w:t>(Ф.И.О. заявителя)</w:t>
      </w: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4135">
        <w:rPr>
          <w:rFonts w:ascii="Times New Roman" w:hAnsi="Times New Roman" w:cs="Times New Roman"/>
          <w:color w:val="000000"/>
          <w:sz w:val="24"/>
          <w:szCs w:val="24"/>
        </w:rPr>
        <w:t xml:space="preserve">что вместе с заявлением № ___________от ________________ о приеме в </w:t>
      </w: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413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54135">
        <w:rPr>
          <w:rFonts w:ascii="Times New Roman" w:hAnsi="Times New Roman" w:cs="Times New Roman"/>
          <w:color w:val="000000"/>
          <w:sz w:val="24"/>
          <w:szCs w:val="24"/>
        </w:rPr>
        <w:t>(наименование образовательного учреждения)</w:t>
      </w: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413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4135">
        <w:rPr>
          <w:rFonts w:ascii="Times New Roman" w:hAnsi="Times New Roman" w:cs="Times New Roman"/>
          <w:color w:val="000000"/>
          <w:sz w:val="24"/>
          <w:szCs w:val="24"/>
        </w:rPr>
        <w:t>(Ф.И.О. ребенка)</w:t>
      </w: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135">
        <w:rPr>
          <w:rFonts w:ascii="Times New Roman" w:hAnsi="Times New Roman" w:cs="Times New Roman"/>
          <w:sz w:val="24"/>
          <w:szCs w:val="24"/>
        </w:rPr>
        <w:t>представлены и приняты  документы:</w:t>
      </w: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1"/>
        <w:gridCol w:w="3642"/>
        <w:gridCol w:w="1559"/>
        <w:gridCol w:w="1340"/>
        <w:gridCol w:w="2169"/>
      </w:tblGrid>
      <w:tr w:rsidR="00023AE9" w:rsidRPr="00154135">
        <w:tc>
          <w:tcPr>
            <w:tcW w:w="861" w:type="dxa"/>
            <w:vMerge w:val="restart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4FC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8710" w:type="dxa"/>
            <w:gridSpan w:val="4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4FC">
              <w:rPr>
                <w:rFonts w:ascii="Times New Roman" w:hAnsi="Times New Roman" w:cs="Times New Roman"/>
                <w:sz w:val="24"/>
                <w:szCs w:val="24"/>
              </w:rPr>
              <w:t>Документ</w:t>
            </w:r>
          </w:p>
        </w:tc>
      </w:tr>
      <w:tr w:rsidR="00023AE9" w:rsidRPr="00154135">
        <w:tc>
          <w:tcPr>
            <w:tcW w:w="861" w:type="dxa"/>
            <w:vMerge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4FC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559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4FC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340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4F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169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4FC">
              <w:rPr>
                <w:rFonts w:ascii="Times New Roman" w:hAnsi="Times New Roman" w:cs="Times New Roman"/>
                <w:sz w:val="24"/>
                <w:szCs w:val="24"/>
              </w:rPr>
              <w:t>Оригинал/копия</w:t>
            </w:r>
          </w:p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4FC">
              <w:rPr>
                <w:rFonts w:ascii="Times New Roman" w:hAnsi="Times New Roman" w:cs="Times New Roman"/>
                <w:sz w:val="24"/>
                <w:szCs w:val="24"/>
              </w:rPr>
              <w:t>кол-во листов</w:t>
            </w:r>
          </w:p>
        </w:tc>
      </w:tr>
      <w:tr w:rsidR="00023AE9" w:rsidRPr="00154135">
        <w:tc>
          <w:tcPr>
            <w:tcW w:w="861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AE9" w:rsidRPr="00154135">
        <w:tc>
          <w:tcPr>
            <w:tcW w:w="861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AE9" w:rsidRPr="00154135">
        <w:tc>
          <w:tcPr>
            <w:tcW w:w="861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AE9" w:rsidRPr="00154135">
        <w:tc>
          <w:tcPr>
            <w:tcW w:w="861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AE9" w:rsidRPr="00154135">
        <w:tc>
          <w:tcPr>
            <w:tcW w:w="861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023AE9" w:rsidRPr="00F714FC" w:rsidRDefault="00023AE9" w:rsidP="00F714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54135">
        <w:rPr>
          <w:rFonts w:ascii="Times New Roman" w:hAnsi="Times New Roman" w:cs="Times New Roman"/>
          <w:sz w:val="24"/>
          <w:szCs w:val="24"/>
        </w:rPr>
        <w:t>Всего принято_______документов на ______листах</w:t>
      </w: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135">
        <w:rPr>
          <w:rFonts w:ascii="Times New Roman" w:hAnsi="Times New Roman" w:cs="Times New Roman"/>
          <w:sz w:val="24"/>
          <w:szCs w:val="24"/>
        </w:rPr>
        <w:t>«__» ______________20___г._____________________________</w:t>
      </w: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54135">
        <w:rPr>
          <w:rFonts w:ascii="Times New Roman" w:hAnsi="Times New Roman" w:cs="Times New Roman"/>
          <w:sz w:val="24"/>
          <w:szCs w:val="24"/>
        </w:rPr>
        <w:t xml:space="preserve">Подпись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МАОУ «Ачирская </w:t>
      </w:r>
      <w:r w:rsidRPr="00154135">
        <w:rPr>
          <w:rFonts w:ascii="Times New Roman" w:hAnsi="Times New Roman" w:cs="Times New Roman"/>
          <w:sz w:val="24"/>
          <w:szCs w:val="24"/>
        </w:rPr>
        <w:t>СОШ»</w:t>
      </w: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3AE9" w:rsidRPr="00154135" w:rsidRDefault="00023AE9" w:rsidP="0015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135">
        <w:rPr>
          <w:rFonts w:ascii="Times New Roman" w:hAnsi="Times New Roman" w:cs="Times New Roman"/>
          <w:sz w:val="24"/>
          <w:szCs w:val="24"/>
        </w:rPr>
        <w:t>М.П.</w:t>
      </w:r>
    </w:p>
    <w:p w:rsidR="00023AE9" w:rsidRPr="00154135" w:rsidRDefault="00023AE9" w:rsidP="00154135"/>
    <w:sectPr w:rsidR="00023AE9" w:rsidRPr="00154135" w:rsidSect="003C1A83">
      <w:pgSz w:w="11906" w:h="16838"/>
      <w:pgMar w:top="426" w:right="42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AE9" w:rsidRDefault="00023AE9" w:rsidP="009B49AF">
      <w:pPr>
        <w:spacing w:after="0" w:line="240" w:lineRule="auto"/>
      </w:pPr>
      <w:r>
        <w:separator/>
      </w:r>
    </w:p>
  </w:endnote>
  <w:endnote w:type="continuationSeparator" w:id="0">
    <w:p w:rsidR="00023AE9" w:rsidRDefault="00023AE9" w:rsidP="009B4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AE9" w:rsidRDefault="00023AE9" w:rsidP="009B49AF">
      <w:pPr>
        <w:spacing w:after="0" w:line="240" w:lineRule="auto"/>
      </w:pPr>
      <w:r>
        <w:separator/>
      </w:r>
    </w:p>
  </w:footnote>
  <w:footnote w:type="continuationSeparator" w:id="0">
    <w:p w:rsidR="00023AE9" w:rsidRDefault="00023AE9" w:rsidP="009B49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FDEDB6F"/>
    <w:multiLevelType w:val="hybridMultilevel"/>
    <w:tmpl w:val="57CD982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5E49"/>
    <w:rsid w:val="00023AE9"/>
    <w:rsid w:val="00035865"/>
    <w:rsid w:val="001326E9"/>
    <w:rsid w:val="00150122"/>
    <w:rsid w:val="00154135"/>
    <w:rsid w:val="00193319"/>
    <w:rsid w:val="00194ECE"/>
    <w:rsid w:val="001977B0"/>
    <w:rsid w:val="001C026C"/>
    <w:rsid w:val="00220556"/>
    <w:rsid w:val="00256CA7"/>
    <w:rsid w:val="002611EE"/>
    <w:rsid w:val="00261E53"/>
    <w:rsid w:val="0026206A"/>
    <w:rsid w:val="00286EF3"/>
    <w:rsid w:val="002D32CE"/>
    <w:rsid w:val="0034785E"/>
    <w:rsid w:val="003C1A83"/>
    <w:rsid w:val="003E0DF8"/>
    <w:rsid w:val="0040008B"/>
    <w:rsid w:val="00426FAE"/>
    <w:rsid w:val="00435E49"/>
    <w:rsid w:val="004655CA"/>
    <w:rsid w:val="004722FD"/>
    <w:rsid w:val="004741F9"/>
    <w:rsid w:val="00481E28"/>
    <w:rsid w:val="004D7A53"/>
    <w:rsid w:val="00514290"/>
    <w:rsid w:val="005420BB"/>
    <w:rsid w:val="00567532"/>
    <w:rsid w:val="005837F5"/>
    <w:rsid w:val="00650DA0"/>
    <w:rsid w:val="006706C6"/>
    <w:rsid w:val="00700F5D"/>
    <w:rsid w:val="0070219C"/>
    <w:rsid w:val="007226A7"/>
    <w:rsid w:val="007B44B2"/>
    <w:rsid w:val="007C0F0F"/>
    <w:rsid w:val="00811DD4"/>
    <w:rsid w:val="0086314F"/>
    <w:rsid w:val="008C7FE5"/>
    <w:rsid w:val="0090248A"/>
    <w:rsid w:val="009739A9"/>
    <w:rsid w:val="00980520"/>
    <w:rsid w:val="009B49AF"/>
    <w:rsid w:val="009E7FB1"/>
    <w:rsid w:val="00A932CA"/>
    <w:rsid w:val="00B01EFD"/>
    <w:rsid w:val="00B11AC4"/>
    <w:rsid w:val="00B56654"/>
    <w:rsid w:val="00B912ED"/>
    <w:rsid w:val="00BD2BE0"/>
    <w:rsid w:val="00C63973"/>
    <w:rsid w:val="00CC1049"/>
    <w:rsid w:val="00CF049A"/>
    <w:rsid w:val="00DB1657"/>
    <w:rsid w:val="00DB4329"/>
    <w:rsid w:val="00DC7F1E"/>
    <w:rsid w:val="00E04FC4"/>
    <w:rsid w:val="00E34428"/>
    <w:rsid w:val="00E36440"/>
    <w:rsid w:val="00E767D8"/>
    <w:rsid w:val="00E80253"/>
    <w:rsid w:val="00E96D27"/>
    <w:rsid w:val="00F714FC"/>
    <w:rsid w:val="00FA3A84"/>
    <w:rsid w:val="00FC4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A84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43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99"/>
    <w:rsid w:val="00154135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9B49AF"/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9B49AF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9B49AF"/>
    <w:rPr>
      <w:vertAlign w:val="superscript"/>
    </w:rPr>
  </w:style>
  <w:style w:type="character" w:customStyle="1" w:styleId="BodyTextChar">
    <w:name w:val="Body Text Char"/>
    <w:link w:val="BodyText"/>
    <w:uiPriority w:val="99"/>
    <w:locked/>
    <w:rsid w:val="00A932CA"/>
    <w:rPr>
      <w:rFonts w:ascii="Times New Roman" w:hAnsi="Times New Roman" w:cs="Times New Roman"/>
      <w:sz w:val="17"/>
      <w:szCs w:val="17"/>
      <w:shd w:val="clear" w:color="auto" w:fill="FFFFFF"/>
    </w:rPr>
  </w:style>
  <w:style w:type="paragraph" w:styleId="BodyText">
    <w:name w:val="Body Text"/>
    <w:basedOn w:val="Normal"/>
    <w:link w:val="BodyTextChar2"/>
    <w:uiPriority w:val="99"/>
    <w:rsid w:val="00A932CA"/>
    <w:pPr>
      <w:widowControl w:val="0"/>
      <w:shd w:val="clear" w:color="auto" w:fill="FFFFFF"/>
      <w:spacing w:after="0" w:line="209" w:lineRule="exact"/>
    </w:pPr>
    <w:rPr>
      <w:rFonts w:cs="Times New Roman"/>
      <w:sz w:val="17"/>
      <w:szCs w:val="17"/>
    </w:rPr>
  </w:style>
  <w:style w:type="character" w:customStyle="1" w:styleId="BodyTextChar1">
    <w:name w:val="Body Text Char1"/>
    <w:basedOn w:val="DefaultParagraphFont"/>
    <w:link w:val="BodyText"/>
    <w:uiPriority w:val="99"/>
    <w:semiHidden/>
    <w:rsid w:val="00CC4744"/>
    <w:rPr>
      <w:rFonts w:cs="Calibri"/>
      <w:lang w:eastAsia="en-US"/>
    </w:rPr>
  </w:style>
  <w:style w:type="character" w:customStyle="1" w:styleId="BodyTextChar2">
    <w:name w:val="Body Text Char2"/>
    <w:basedOn w:val="DefaultParagraphFont"/>
    <w:link w:val="BodyText"/>
    <w:uiPriority w:val="99"/>
    <w:semiHidden/>
    <w:locked/>
    <w:rsid w:val="00A932CA"/>
    <w:rPr>
      <w:rFonts w:ascii="Calibri" w:eastAsia="Times New Roman" w:hAnsi="Calibri" w:cs="Calibri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A932CA"/>
    <w:rPr>
      <w:rFonts w:ascii="Times New Roman" w:hAnsi="Times New Roman" w:cs="Times New Roman"/>
      <w:sz w:val="12"/>
      <w:szCs w:val="12"/>
      <w:shd w:val="clear" w:color="auto" w:fill="FFFFFF"/>
    </w:rPr>
  </w:style>
  <w:style w:type="character" w:customStyle="1" w:styleId="1">
    <w:name w:val="Заголовок №1_"/>
    <w:basedOn w:val="DefaultParagraphFont"/>
    <w:link w:val="10"/>
    <w:uiPriority w:val="99"/>
    <w:locked/>
    <w:rsid w:val="00A932CA"/>
    <w:rPr>
      <w:rFonts w:ascii="Times New Roman" w:hAnsi="Times New Roman" w:cs="Times New Roman"/>
      <w:b/>
      <w:bCs/>
      <w:spacing w:val="50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A932CA"/>
    <w:pPr>
      <w:widowControl w:val="0"/>
      <w:shd w:val="clear" w:color="auto" w:fill="FFFFFF"/>
      <w:spacing w:after="0" w:line="240" w:lineRule="atLeast"/>
    </w:pPr>
    <w:rPr>
      <w:rFonts w:cs="Times New Roman"/>
      <w:sz w:val="12"/>
      <w:szCs w:val="12"/>
    </w:rPr>
  </w:style>
  <w:style w:type="paragraph" w:customStyle="1" w:styleId="10">
    <w:name w:val="Заголовок №1"/>
    <w:basedOn w:val="Normal"/>
    <w:link w:val="1"/>
    <w:uiPriority w:val="99"/>
    <w:rsid w:val="00A932CA"/>
    <w:pPr>
      <w:widowControl w:val="0"/>
      <w:shd w:val="clear" w:color="auto" w:fill="FFFFFF"/>
      <w:spacing w:after="240" w:line="240" w:lineRule="atLeast"/>
      <w:outlineLvl w:val="0"/>
    </w:pPr>
    <w:rPr>
      <w:rFonts w:cs="Times New Roman"/>
      <w:b/>
      <w:bCs/>
      <w:spacing w:val="50"/>
      <w:sz w:val="21"/>
      <w:szCs w:val="21"/>
    </w:rPr>
  </w:style>
  <w:style w:type="paragraph" w:styleId="NoSpacing">
    <w:name w:val="No Spacing"/>
    <w:uiPriority w:val="99"/>
    <w:qFormat/>
    <w:rsid w:val="00E80253"/>
    <w:rPr>
      <w:rFonts w:eastAsia="Times New Roman" w:cs="Calibri"/>
    </w:rPr>
  </w:style>
  <w:style w:type="paragraph" w:styleId="NormalWeb">
    <w:name w:val="Normal (Web)"/>
    <w:basedOn w:val="Normal"/>
    <w:uiPriority w:val="99"/>
    <w:rsid w:val="00DB4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104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104</TotalTime>
  <Pages>5</Pages>
  <Words>1666</Words>
  <Characters>9497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</cp:lastModifiedBy>
  <cp:revision>15</cp:revision>
  <dcterms:created xsi:type="dcterms:W3CDTF">2016-04-01T10:30:00Z</dcterms:created>
  <dcterms:modified xsi:type="dcterms:W3CDTF">2020-12-04T12:12:00Z</dcterms:modified>
</cp:coreProperties>
</file>