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35B" w:rsidRPr="00214BEE" w:rsidRDefault="0047635B" w:rsidP="00214BEE">
      <w:pPr>
        <w:spacing w:after="0"/>
        <w:jc w:val="both"/>
        <w:rPr>
          <w:rFonts w:ascii="Times New Roman" w:hAnsi="Times New Roman" w:cs="Times New Roman"/>
        </w:rPr>
      </w:pPr>
      <w:r w:rsidRPr="00446A8E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41pt">
            <v:imagedata r:id="rId5" o:title=""/>
          </v:shape>
        </w:pict>
      </w:r>
      <w:r w:rsidRPr="00C45A9D">
        <w:rPr>
          <w:rStyle w:val="FontStyle40"/>
        </w:rPr>
        <w:t xml:space="preserve">обеспечения воспитания, обучения, присмотра, ухода и оздоровления детей </w:t>
      </w:r>
      <w:r w:rsidRPr="00C45A9D">
        <w:rPr>
          <w:rFonts w:ascii="Times New Roman" w:hAnsi="Times New Roman" w:cs="Times New Roman"/>
        </w:rPr>
        <w:t>(в пределах выделенных средств).</w:t>
      </w:r>
      <w:r w:rsidRPr="00C45A9D">
        <w:rPr>
          <w:rStyle w:val="FontStyle40"/>
        </w:rPr>
        <w:t xml:space="preserve"> Деятельность группы кратковременного пребывания детей регламентируется   положением, утвержденным руководителем образовательного учреждения.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3.3. Для открытия группы кратковременного пребывания необходимы: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штатное расписание группы кратковременного пребывания;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режим дня и расписание непосредственно образовательной деятельности;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договор с родителями (законными представителями);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списочный состав детей;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заявления родителей (законных представителей);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планирование воспитательно-образовательной работы;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-основная общеобразовательная программа дошкольного образования; 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медицинское заключение о состоянии здоровья ребенка;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табель посещаемости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3.4. Содержание образовательного процесса в Г</w:t>
      </w:r>
      <w:r>
        <w:rPr>
          <w:rFonts w:ascii="Times New Roman" w:hAnsi="Times New Roman" w:cs="Times New Roman"/>
        </w:rPr>
        <w:t xml:space="preserve">КП определяется образовательной </w:t>
      </w:r>
      <w:r w:rsidRPr="00C45A9D">
        <w:rPr>
          <w:rFonts w:ascii="Times New Roman" w:hAnsi="Times New Roman" w:cs="Times New Roman"/>
        </w:rPr>
        <w:t xml:space="preserve">программой 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3.4. Режим работы группы кратковременного п</w:t>
      </w:r>
      <w:r>
        <w:rPr>
          <w:rFonts w:ascii="Times New Roman" w:hAnsi="Times New Roman" w:cs="Times New Roman"/>
        </w:rPr>
        <w:t xml:space="preserve">ребывания определяется местными </w:t>
      </w:r>
      <w:r w:rsidRPr="00C45A9D">
        <w:rPr>
          <w:rFonts w:ascii="Times New Roman" w:hAnsi="Times New Roman" w:cs="Times New Roman"/>
        </w:rPr>
        <w:t>условиями, потребностями населения.</w:t>
      </w:r>
    </w:p>
    <w:p w:rsidR="0047635B" w:rsidRPr="00C86120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3F93">
        <w:rPr>
          <w:rFonts w:ascii="Times New Roman" w:hAnsi="Times New Roman" w:cs="Times New Roman"/>
        </w:rPr>
        <w:t xml:space="preserve">3.5. </w:t>
      </w:r>
      <w:r w:rsidRPr="00C86120">
        <w:rPr>
          <w:rFonts w:ascii="Times New Roman" w:hAnsi="Times New Roman" w:cs="Times New Roman"/>
        </w:rPr>
        <w:t>Группа кратковременного пребывания функциониру</w:t>
      </w:r>
      <w:r>
        <w:rPr>
          <w:rFonts w:ascii="Times New Roman" w:hAnsi="Times New Roman" w:cs="Times New Roman"/>
        </w:rPr>
        <w:t xml:space="preserve">ет </w:t>
      </w:r>
      <w:r w:rsidRPr="00C86120">
        <w:rPr>
          <w:rFonts w:ascii="Times New Roman" w:hAnsi="Times New Roman" w:cs="Times New Roman"/>
        </w:rPr>
        <w:t xml:space="preserve"> в режиме  </w:t>
      </w:r>
      <w:r w:rsidRPr="006E675F">
        <w:rPr>
          <w:rFonts w:ascii="Times New Roman" w:hAnsi="Times New Roman" w:cs="Times New Roman"/>
          <w:sz w:val="24"/>
          <w:szCs w:val="24"/>
          <w:lang w:eastAsia="ru-RU"/>
        </w:rPr>
        <w:t>5-дневной рабочей недели</w:t>
      </w:r>
    </w:p>
    <w:p w:rsidR="0047635B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E675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86120">
        <w:rPr>
          <w:rFonts w:ascii="Times New Roman" w:hAnsi="Times New Roman" w:cs="Times New Roman"/>
        </w:rPr>
        <w:t xml:space="preserve">( кроме субботы, воскресенья) </w:t>
      </w:r>
      <w:r>
        <w:rPr>
          <w:rFonts w:ascii="Times New Roman" w:hAnsi="Times New Roman" w:cs="Times New Roman"/>
        </w:rPr>
        <w:t xml:space="preserve">  с 09.00 до 14.00 часов.  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3.6. Группа кратковременного пребывания функц</w:t>
      </w:r>
      <w:r>
        <w:rPr>
          <w:rFonts w:ascii="Times New Roman" w:hAnsi="Times New Roman" w:cs="Times New Roman"/>
        </w:rPr>
        <w:t xml:space="preserve">ионирует в дневное время. Может </w:t>
      </w:r>
      <w:r w:rsidRPr="00C45A9D">
        <w:rPr>
          <w:rFonts w:ascii="Times New Roman" w:hAnsi="Times New Roman" w:cs="Times New Roman"/>
        </w:rPr>
        <w:t>открываться в течение учебного года, по мере комплектования.</w:t>
      </w:r>
    </w:p>
    <w:p w:rsidR="0047635B" w:rsidRPr="00B31540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31540">
        <w:rPr>
          <w:rFonts w:ascii="Times New Roman" w:hAnsi="Times New Roman" w:cs="Times New Roman"/>
          <w:b/>
          <w:bCs/>
        </w:rPr>
        <w:t>4. Комплектование группы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4.1. Комплектование группы кратковременного пребывания осуществляется в порядке,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определенном приказом Отдела образования Администрации Тобольского муниципальног</w:t>
      </w:r>
      <w:r>
        <w:rPr>
          <w:rFonts w:ascii="Times New Roman" w:hAnsi="Times New Roman" w:cs="Times New Roman"/>
        </w:rPr>
        <w:t xml:space="preserve">о района от 30 мая 2014года №112/1, приказом </w:t>
      </w:r>
      <w:r w:rsidRPr="00C45A9D">
        <w:rPr>
          <w:rFonts w:ascii="Times New Roman" w:hAnsi="Times New Roman" w:cs="Times New Roman"/>
        </w:rPr>
        <w:t>Отдела образования Администрации Тобольского муниципальног</w:t>
      </w:r>
      <w:r>
        <w:rPr>
          <w:rFonts w:ascii="Times New Roman" w:hAnsi="Times New Roman" w:cs="Times New Roman"/>
        </w:rPr>
        <w:t xml:space="preserve">о района о закреплении территорий за образовательными организациями Тобольского муниципального района от 10.01.2016 №2, </w:t>
      </w:r>
      <w:r w:rsidRPr="00C45A9D">
        <w:rPr>
          <w:rFonts w:ascii="Times New Roman" w:hAnsi="Times New Roman" w:cs="Times New Roman"/>
        </w:rPr>
        <w:t xml:space="preserve">  в соответствии с датой регистрации ребенка в электронно</w:t>
      </w:r>
      <w:r>
        <w:rPr>
          <w:rFonts w:ascii="Times New Roman" w:hAnsi="Times New Roman" w:cs="Times New Roman"/>
        </w:rPr>
        <w:t>м реестре АИС «Электронный детский сад Тюменской области</w:t>
      </w:r>
      <w:r w:rsidRPr="00C45A9D">
        <w:rPr>
          <w:rFonts w:ascii="Times New Roman" w:hAnsi="Times New Roman" w:cs="Times New Roman"/>
        </w:rPr>
        <w:t>», с учетом имеющихся льгот.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4.2. Отношения между образовательным учреждением, имеющим </w:t>
      </w:r>
      <w:r>
        <w:rPr>
          <w:rFonts w:ascii="Times New Roman" w:hAnsi="Times New Roman" w:cs="Times New Roman"/>
        </w:rPr>
        <w:t xml:space="preserve">группу </w:t>
      </w:r>
      <w:r w:rsidRPr="00C45A9D">
        <w:rPr>
          <w:rFonts w:ascii="Times New Roman" w:hAnsi="Times New Roman" w:cs="Times New Roman"/>
        </w:rPr>
        <w:t>кратковременного пребывания, и родителями</w:t>
      </w:r>
      <w:r>
        <w:rPr>
          <w:rFonts w:ascii="Times New Roman" w:hAnsi="Times New Roman" w:cs="Times New Roman"/>
        </w:rPr>
        <w:t xml:space="preserve"> (их законными представителями) </w:t>
      </w:r>
      <w:r w:rsidRPr="00C45A9D">
        <w:rPr>
          <w:rFonts w:ascii="Times New Roman" w:hAnsi="Times New Roman" w:cs="Times New Roman"/>
        </w:rPr>
        <w:t>регулируются совместным договором.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4.3. В группу кратковременного пребывания принимаются дети </w:t>
      </w:r>
      <w:r w:rsidRPr="00C45A9D">
        <w:rPr>
          <w:rFonts w:ascii="Times New Roman" w:hAnsi="Times New Roman" w:cs="Times New Roman"/>
          <w:b/>
          <w:bCs/>
        </w:rPr>
        <w:t xml:space="preserve">от  </w:t>
      </w:r>
      <w:r w:rsidRPr="00C45A9D">
        <w:rPr>
          <w:rFonts w:ascii="Times New Roman" w:hAnsi="Times New Roman" w:cs="Times New Roman"/>
        </w:rPr>
        <w:t xml:space="preserve">3-х </w:t>
      </w:r>
      <w:r w:rsidRPr="00C45A9D">
        <w:rPr>
          <w:rFonts w:ascii="Times New Roman" w:hAnsi="Times New Roman" w:cs="Times New Roman"/>
          <w:b/>
          <w:bCs/>
        </w:rPr>
        <w:t xml:space="preserve"> до 7 лет, </w:t>
      </w:r>
      <w:r>
        <w:rPr>
          <w:rFonts w:ascii="Times New Roman" w:hAnsi="Times New Roman" w:cs="Times New Roman"/>
        </w:rPr>
        <w:t xml:space="preserve">в </w:t>
      </w:r>
      <w:r w:rsidRPr="00C45A9D">
        <w:rPr>
          <w:rFonts w:ascii="Times New Roman" w:hAnsi="Times New Roman" w:cs="Times New Roman"/>
        </w:rPr>
        <w:t xml:space="preserve">зависимости от потребностей родителей (их законных </w:t>
      </w:r>
      <w:r>
        <w:rPr>
          <w:rFonts w:ascii="Times New Roman" w:hAnsi="Times New Roman" w:cs="Times New Roman"/>
        </w:rPr>
        <w:t xml:space="preserve">представителей), после </w:t>
      </w:r>
      <w:r w:rsidRPr="00C45A9D">
        <w:rPr>
          <w:rFonts w:ascii="Times New Roman" w:hAnsi="Times New Roman" w:cs="Times New Roman"/>
        </w:rPr>
        <w:t>предварительного медицинского обследования.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4.4. Группа кратковременного пребывания компл</w:t>
      </w:r>
      <w:r>
        <w:rPr>
          <w:rFonts w:ascii="Times New Roman" w:hAnsi="Times New Roman" w:cs="Times New Roman"/>
        </w:rPr>
        <w:t xml:space="preserve">ектуется по одновозрастному или </w:t>
      </w:r>
      <w:r w:rsidRPr="00C45A9D">
        <w:rPr>
          <w:rFonts w:ascii="Times New Roman" w:hAnsi="Times New Roman" w:cs="Times New Roman"/>
        </w:rPr>
        <w:t>разновозрастному принципу в целях решения конкрет</w:t>
      </w:r>
      <w:r>
        <w:rPr>
          <w:rFonts w:ascii="Times New Roman" w:hAnsi="Times New Roman" w:cs="Times New Roman"/>
        </w:rPr>
        <w:t xml:space="preserve">ных задач воспитания и обучения </w:t>
      </w:r>
      <w:r w:rsidRPr="00C45A9D">
        <w:rPr>
          <w:rFonts w:ascii="Times New Roman" w:hAnsi="Times New Roman" w:cs="Times New Roman"/>
        </w:rPr>
        <w:t>детей и в зависимости от местных условий.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4.5. Наполняемость группы кратковременно</w:t>
      </w:r>
      <w:r>
        <w:rPr>
          <w:rFonts w:ascii="Times New Roman" w:hAnsi="Times New Roman" w:cs="Times New Roman"/>
        </w:rPr>
        <w:t xml:space="preserve">го пребывания устанавливается в </w:t>
      </w:r>
      <w:r w:rsidRPr="00C45A9D">
        <w:rPr>
          <w:rFonts w:ascii="Times New Roman" w:hAnsi="Times New Roman" w:cs="Times New Roman"/>
        </w:rPr>
        <w:t>соответствии с нормами СанПиН.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4.6. Для зачисления ребенка в группу кратковременного пребывания необходимы: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заявление родителей (их законных представителей);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оригинал свидетельства о рождении;</w:t>
      </w:r>
    </w:p>
    <w:p w:rsidR="0047635B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свидетельство о регистрации по месту жительства или по месту пребывания на закрепленной территории</w:t>
      </w:r>
      <w:r>
        <w:rPr>
          <w:rFonts w:ascii="Times New Roman" w:hAnsi="Times New Roman" w:cs="Times New Roman"/>
        </w:rPr>
        <w:t>.</w:t>
      </w:r>
    </w:p>
    <w:p w:rsidR="0047635B" w:rsidRPr="00655440" w:rsidRDefault="0047635B" w:rsidP="00593093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55440">
        <w:rPr>
          <w:rFonts w:ascii="Times New Roman" w:hAnsi="Times New Roman" w:cs="Times New Roman"/>
          <w:color w:val="auto"/>
          <w:sz w:val="22"/>
          <w:szCs w:val="22"/>
        </w:rPr>
        <w:t xml:space="preserve">Прием детей, впервые поступающих в организацию, осуществляется на основании медицинского заключения. 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4.8. Конкурсный набор и тестирование </w:t>
      </w:r>
      <w:r>
        <w:rPr>
          <w:rFonts w:ascii="Times New Roman" w:hAnsi="Times New Roman" w:cs="Times New Roman"/>
        </w:rPr>
        <w:t xml:space="preserve">детей при комплектовании группы </w:t>
      </w:r>
      <w:r w:rsidRPr="00C45A9D">
        <w:rPr>
          <w:rFonts w:ascii="Times New Roman" w:hAnsi="Times New Roman" w:cs="Times New Roman"/>
        </w:rPr>
        <w:t>кратковременного пребывания не допускаются.</w:t>
      </w:r>
    </w:p>
    <w:p w:rsidR="0047635B" w:rsidRPr="00C25671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25671">
        <w:rPr>
          <w:rFonts w:ascii="Times New Roman" w:hAnsi="Times New Roman" w:cs="Times New Roman"/>
          <w:color w:val="000000"/>
        </w:rPr>
        <w:t>4.9. Группа кратковременного пребывания организована без питания.</w:t>
      </w:r>
    </w:p>
    <w:p w:rsidR="0047635B" w:rsidRPr="00C25671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25671">
        <w:rPr>
          <w:rFonts w:ascii="Times New Roman" w:hAnsi="Times New Roman" w:cs="Times New Roman"/>
          <w:color w:val="000000"/>
        </w:rPr>
        <w:t>4.10. Группа кратковременного пребывания создается на учебный год с 01.09 по 31.08.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4.11. Все специалисты, осуществляющие</w:t>
      </w:r>
      <w:r>
        <w:rPr>
          <w:rFonts w:ascii="Times New Roman" w:hAnsi="Times New Roman" w:cs="Times New Roman"/>
        </w:rPr>
        <w:t xml:space="preserve"> деятельность в условиях группы </w:t>
      </w:r>
      <w:r w:rsidRPr="00C45A9D">
        <w:rPr>
          <w:rFonts w:ascii="Times New Roman" w:hAnsi="Times New Roman" w:cs="Times New Roman"/>
        </w:rPr>
        <w:t>кратковременного пребывания, должны иметь докумен</w:t>
      </w:r>
      <w:r>
        <w:rPr>
          <w:rFonts w:ascii="Times New Roman" w:hAnsi="Times New Roman" w:cs="Times New Roman"/>
        </w:rPr>
        <w:t xml:space="preserve">т на соответствие преподаваемой </w:t>
      </w:r>
      <w:r w:rsidRPr="00C45A9D">
        <w:rPr>
          <w:rFonts w:ascii="Times New Roman" w:hAnsi="Times New Roman" w:cs="Times New Roman"/>
        </w:rPr>
        <w:t>методике, документ об аттестации и медицинскую книжку.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4.12. Оплата труда работников определяет</w:t>
      </w:r>
      <w:r>
        <w:rPr>
          <w:rFonts w:ascii="Times New Roman" w:hAnsi="Times New Roman" w:cs="Times New Roman"/>
        </w:rPr>
        <w:t xml:space="preserve">ся положением об Оплате труда в </w:t>
      </w:r>
      <w:r w:rsidRPr="00C45A9D">
        <w:rPr>
          <w:rFonts w:ascii="Times New Roman" w:hAnsi="Times New Roman" w:cs="Times New Roman"/>
        </w:rPr>
        <w:t>образовательном учреждении.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4.13. Воспитатель  ГКП, осуществляющий воспитательно-образовательную де</w:t>
      </w:r>
      <w:r>
        <w:rPr>
          <w:rFonts w:ascii="Times New Roman" w:hAnsi="Times New Roman" w:cs="Times New Roman"/>
        </w:rPr>
        <w:t xml:space="preserve">ятельность с </w:t>
      </w:r>
      <w:r w:rsidRPr="00C45A9D">
        <w:rPr>
          <w:rFonts w:ascii="Times New Roman" w:hAnsi="Times New Roman" w:cs="Times New Roman"/>
        </w:rPr>
        <w:t>детьми, несет полную ответственность за: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жизнь и здоровье детей во время пребывания и</w:t>
      </w:r>
      <w:r>
        <w:rPr>
          <w:rFonts w:ascii="Times New Roman" w:hAnsi="Times New Roman" w:cs="Times New Roman"/>
        </w:rPr>
        <w:t xml:space="preserve"> до передачи родителям (или при </w:t>
      </w:r>
      <w:r w:rsidRPr="00C45A9D">
        <w:rPr>
          <w:rFonts w:ascii="Times New Roman" w:hAnsi="Times New Roman" w:cs="Times New Roman"/>
        </w:rPr>
        <w:t>передаче детей одного специалиста другому);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выполнение внутренних локальных актов группы кратковременного пребывания;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качество воспитательно-образовательного процесса;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заполнение необходимой отчетной документации после проведения занятий.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4.14. Контроль за работой группы кратковре</w:t>
      </w:r>
      <w:r>
        <w:rPr>
          <w:rFonts w:ascii="Times New Roman" w:hAnsi="Times New Roman" w:cs="Times New Roman"/>
        </w:rPr>
        <w:t xml:space="preserve">менного пребывания осуществляет </w:t>
      </w:r>
      <w:r w:rsidRPr="00C45A9D">
        <w:rPr>
          <w:rFonts w:ascii="Times New Roman" w:hAnsi="Times New Roman" w:cs="Times New Roman"/>
        </w:rPr>
        <w:t>администрация ОУ.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4.15. Количество специалистов и обслуживающего персонала группы кратковременного</w:t>
      </w:r>
    </w:p>
    <w:p w:rsidR="0047635B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пребывания отражается в штатном расписании</w:t>
      </w:r>
      <w:r>
        <w:rPr>
          <w:rFonts w:ascii="Times New Roman" w:hAnsi="Times New Roman" w:cs="Times New Roman"/>
        </w:rPr>
        <w:t>.</w:t>
      </w:r>
    </w:p>
    <w:p w:rsidR="0047635B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7635B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7635B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45A9D">
        <w:rPr>
          <w:rFonts w:ascii="Times New Roman" w:hAnsi="Times New Roman" w:cs="Times New Roman"/>
          <w:b/>
          <w:bCs/>
        </w:rPr>
        <w:t>5. Управление и руководство группой кратковременного пребывания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5.1. Руководство деятельностью группы кратковре</w:t>
      </w:r>
      <w:r>
        <w:rPr>
          <w:rFonts w:ascii="Times New Roman" w:hAnsi="Times New Roman" w:cs="Times New Roman"/>
        </w:rPr>
        <w:t xml:space="preserve">менного пребывания осуществляет </w:t>
      </w:r>
      <w:r w:rsidRPr="00C45A9D">
        <w:rPr>
          <w:rFonts w:ascii="Times New Roman" w:hAnsi="Times New Roman" w:cs="Times New Roman"/>
        </w:rPr>
        <w:t>администрация образовательного учреждения.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5.2. Управление и руководство группой кратковременн</w:t>
      </w:r>
      <w:r>
        <w:rPr>
          <w:rFonts w:ascii="Times New Roman" w:hAnsi="Times New Roman" w:cs="Times New Roman"/>
        </w:rPr>
        <w:t xml:space="preserve">ого пребывания осуществляется в </w:t>
      </w:r>
      <w:r w:rsidRPr="00C45A9D">
        <w:rPr>
          <w:rFonts w:ascii="Times New Roman" w:hAnsi="Times New Roman" w:cs="Times New Roman"/>
        </w:rPr>
        <w:t>соответствии с данным Положением и не должно пр</w:t>
      </w:r>
      <w:r>
        <w:rPr>
          <w:rFonts w:ascii="Times New Roman" w:hAnsi="Times New Roman" w:cs="Times New Roman"/>
        </w:rPr>
        <w:t xml:space="preserve">отиворечить нормативно-правовым </w:t>
      </w:r>
      <w:r w:rsidRPr="00C45A9D">
        <w:rPr>
          <w:rFonts w:ascii="Times New Roman" w:hAnsi="Times New Roman" w:cs="Times New Roman"/>
        </w:rPr>
        <w:t>актам, действующим в области дошкольного образования.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5.3. Штатное расписание составляется руководителе</w:t>
      </w:r>
      <w:r>
        <w:rPr>
          <w:rFonts w:ascii="Times New Roman" w:hAnsi="Times New Roman" w:cs="Times New Roman"/>
        </w:rPr>
        <w:t xml:space="preserve">м образовательного учреждения в </w:t>
      </w:r>
      <w:r w:rsidRPr="00C45A9D">
        <w:rPr>
          <w:rFonts w:ascii="Times New Roman" w:hAnsi="Times New Roman" w:cs="Times New Roman"/>
        </w:rPr>
        <w:t>зависимости от вида группы кратковременного пребывания.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5.4. Руководитель образовательного учреждения определяет функциональные обязанности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 работника группы кратковременного пребывания.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45A9D">
        <w:rPr>
          <w:rFonts w:ascii="Times New Roman" w:hAnsi="Times New Roman" w:cs="Times New Roman"/>
          <w:b/>
          <w:bCs/>
        </w:rPr>
        <w:t>6. Финансирование деятельности группы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6.1. Финансирование деятельности гру</w:t>
      </w:r>
      <w:r>
        <w:rPr>
          <w:rFonts w:ascii="Times New Roman" w:hAnsi="Times New Roman" w:cs="Times New Roman"/>
        </w:rPr>
        <w:t xml:space="preserve">ппы кратковременного пребывания </w:t>
      </w:r>
      <w:r w:rsidRPr="00C45A9D">
        <w:rPr>
          <w:rFonts w:ascii="Times New Roman" w:hAnsi="Times New Roman" w:cs="Times New Roman"/>
        </w:rPr>
        <w:t>осуществляется органами местного самоуправл</w:t>
      </w:r>
      <w:r>
        <w:rPr>
          <w:rFonts w:ascii="Times New Roman" w:hAnsi="Times New Roman" w:cs="Times New Roman"/>
        </w:rPr>
        <w:t xml:space="preserve">ения через муниципальные органы </w:t>
      </w:r>
      <w:r w:rsidRPr="00C45A9D">
        <w:rPr>
          <w:rFonts w:ascii="Times New Roman" w:hAnsi="Times New Roman" w:cs="Times New Roman"/>
        </w:rPr>
        <w:t xml:space="preserve">управления образованием в соответствии с видом ОУ </w:t>
      </w:r>
      <w:r>
        <w:rPr>
          <w:rFonts w:ascii="Times New Roman" w:hAnsi="Times New Roman" w:cs="Times New Roman"/>
        </w:rPr>
        <w:t xml:space="preserve"> и ПФХд на общее </w:t>
      </w:r>
      <w:r w:rsidRPr="00C45A9D">
        <w:rPr>
          <w:rFonts w:ascii="Times New Roman" w:hAnsi="Times New Roman" w:cs="Times New Roman"/>
        </w:rPr>
        <w:t>содержание ОУ.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6.2. Финансовые средства группы кратковременного пребывания образуются: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из средств бюджетного финансирования со</w:t>
      </w:r>
      <w:r>
        <w:rPr>
          <w:rFonts w:ascii="Times New Roman" w:hAnsi="Times New Roman" w:cs="Times New Roman"/>
        </w:rPr>
        <w:t xml:space="preserve">гласно установленному нормативу </w:t>
      </w:r>
      <w:r w:rsidRPr="00C45A9D">
        <w:rPr>
          <w:rFonts w:ascii="Times New Roman" w:hAnsi="Times New Roman" w:cs="Times New Roman"/>
        </w:rPr>
        <w:t>затрат на содержание детей в дошкольных учреждениях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6.3. Норматив бюджетного финансирования исчисляет</w:t>
      </w:r>
      <w:r>
        <w:rPr>
          <w:rFonts w:ascii="Times New Roman" w:hAnsi="Times New Roman" w:cs="Times New Roman"/>
        </w:rPr>
        <w:t xml:space="preserve">ся в соответствии с нормативами </w:t>
      </w:r>
      <w:r w:rsidRPr="00C45A9D">
        <w:rPr>
          <w:rFonts w:ascii="Times New Roman" w:hAnsi="Times New Roman" w:cs="Times New Roman"/>
        </w:rPr>
        <w:t>финансового обеспечения оказания государственной</w:t>
      </w:r>
      <w:r>
        <w:rPr>
          <w:rFonts w:ascii="Times New Roman" w:hAnsi="Times New Roman" w:cs="Times New Roman"/>
        </w:rPr>
        <w:t xml:space="preserve"> услуги по присмотру и уходу за </w:t>
      </w:r>
      <w:r w:rsidRPr="00C45A9D">
        <w:rPr>
          <w:rFonts w:ascii="Times New Roman" w:hAnsi="Times New Roman" w:cs="Times New Roman"/>
        </w:rPr>
        <w:t>детьми.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45A9D">
        <w:rPr>
          <w:rFonts w:ascii="Times New Roman" w:hAnsi="Times New Roman" w:cs="Times New Roman"/>
          <w:b/>
          <w:bCs/>
        </w:rPr>
        <w:t>7. Образовательный процесс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7.1. Содержание образования в группе кратковременного пребывани</w:t>
      </w:r>
      <w:r>
        <w:rPr>
          <w:rFonts w:ascii="Times New Roman" w:hAnsi="Times New Roman" w:cs="Times New Roman"/>
        </w:rPr>
        <w:t xml:space="preserve">я определяется </w:t>
      </w:r>
      <w:r w:rsidRPr="00C45A9D">
        <w:rPr>
          <w:rFonts w:ascii="Times New Roman" w:hAnsi="Times New Roman" w:cs="Times New Roman"/>
        </w:rPr>
        <w:t>образовательной программой для дошкольных образо</w:t>
      </w:r>
      <w:r>
        <w:rPr>
          <w:rFonts w:ascii="Times New Roman" w:hAnsi="Times New Roman" w:cs="Times New Roman"/>
        </w:rPr>
        <w:t xml:space="preserve">вательных учреждений, исходя из </w:t>
      </w:r>
      <w:r w:rsidRPr="00C45A9D">
        <w:rPr>
          <w:rFonts w:ascii="Times New Roman" w:hAnsi="Times New Roman" w:cs="Times New Roman"/>
        </w:rPr>
        <w:t>особенностей психофизического развития, индивиду</w:t>
      </w:r>
      <w:r>
        <w:rPr>
          <w:rFonts w:ascii="Times New Roman" w:hAnsi="Times New Roman" w:cs="Times New Roman"/>
        </w:rPr>
        <w:t xml:space="preserve">альных возможностей и состояния </w:t>
      </w:r>
      <w:r w:rsidRPr="00C45A9D">
        <w:rPr>
          <w:rFonts w:ascii="Times New Roman" w:hAnsi="Times New Roman" w:cs="Times New Roman"/>
        </w:rPr>
        <w:t>здоровья детей.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7.2. Образовательные программы </w:t>
      </w:r>
      <w:r w:rsidRPr="00C45A9D">
        <w:rPr>
          <w:rFonts w:ascii="Times New Roman" w:hAnsi="Times New Roman" w:cs="Times New Roman"/>
        </w:rPr>
        <w:t>реализуются через определенные дл</w:t>
      </w:r>
      <w:r>
        <w:rPr>
          <w:rFonts w:ascii="Times New Roman" w:hAnsi="Times New Roman" w:cs="Times New Roman"/>
        </w:rPr>
        <w:t xml:space="preserve">я каждого возраста </w:t>
      </w:r>
      <w:r w:rsidRPr="00C45A9D">
        <w:rPr>
          <w:rFonts w:ascii="Times New Roman" w:hAnsi="Times New Roman" w:cs="Times New Roman"/>
        </w:rPr>
        <w:t>детей виды деятельности.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7.3. Организация образовательного процесса в гру</w:t>
      </w:r>
      <w:r>
        <w:rPr>
          <w:rFonts w:ascii="Times New Roman" w:hAnsi="Times New Roman" w:cs="Times New Roman"/>
        </w:rPr>
        <w:t xml:space="preserve">ппе кратковременного пребывания </w:t>
      </w:r>
      <w:r w:rsidRPr="00C45A9D">
        <w:rPr>
          <w:rFonts w:ascii="Times New Roman" w:hAnsi="Times New Roman" w:cs="Times New Roman"/>
        </w:rPr>
        <w:t>регламентируется образовательной программо</w:t>
      </w:r>
      <w:r>
        <w:rPr>
          <w:rFonts w:ascii="Times New Roman" w:hAnsi="Times New Roman" w:cs="Times New Roman"/>
        </w:rPr>
        <w:t>й, учебным планом, циклограммой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и расписанием </w:t>
      </w:r>
      <w:r w:rsidRPr="00162BB0">
        <w:rPr>
          <w:rFonts w:ascii="Times New Roman" w:hAnsi="Times New Roman" w:cs="Times New Roman"/>
        </w:rPr>
        <w:t>образовательной деятельности, утверждаемой  р</w:t>
      </w:r>
      <w:r>
        <w:rPr>
          <w:rFonts w:ascii="Times New Roman" w:hAnsi="Times New Roman" w:cs="Times New Roman"/>
        </w:rPr>
        <w:t xml:space="preserve">уководителем </w:t>
      </w:r>
      <w:r w:rsidRPr="00C45A9D">
        <w:rPr>
          <w:rFonts w:ascii="Times New Roman" w:hAnsi="Times New Roman" w:cs="Times New Roman"/>
        </w:rPr>
        <w:t>образовательного учреждения.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7.4. Продолжительность занятий и режим работы в гру</w:t>
      </w:r>
      <w:r>
        <w:rPr>
          <w:rFonts w:ascii="Times New Roman" w:hAnsi="Times New Roman" w:cs="Times New Roman"/>
        </w:rPr>
        <w:t xml:space="preserve">ппе кратковременного пребывания </w:t>
      </w:r>
      <w:r w:rsidRPr="00C45A9D">
        <w:rPr>
          <w:rFonts w:ascii="Times New Roman" w:hAnsi="Times New Roman" w:cs="Times New Roman"/>
        </w:rPr>
        <w:t>организуется с учетом гигиенических требований к</w:t>
      </w:r>
      <w:r>
        <w:rPr>
          <w:rFonts w:ascii="Times New Roman" w:hAnsi="Times New Roman" w:cs="Times New Roman"/>
        </w:rPr>
        <w:t xml:space="preserve"> максимальной нагрузке на детей </w:t>
      </w:r>
      <w:r w:rsidRPr="00C45A9D">
        <w:rPr>
          <w:rFonts w:ascii="Times New Roman" w:hAnsi="Times New Roman" w:cs="Times New Roman"/>
        </w:rPr>
        <w:t>дошкольного возраста в организованных формах обучения.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7.5. При организации работы с детьми используются формы работы: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индивидуальные;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групповые;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подгрупповые.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45A9D">
        <w:rPr>
          <w:rFonts w:ascii="Times New Roman" w:hAnsi="Times New Roman" w:cs="Times New Roman"/>
          <w:b/>
          <w:bCs/>
        </w:rPr>
        <w:t>8. Права и обязанности участников образовательного процесса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8.1. Участниками образовательного процесса группы кратковременного пребывания</w:t>
      </w:r>
      <w:r>
        <w:rPr>
          <w:rFonts w:ascii="Times New Roman" w:hAnsi="Times New Roman" w:cs="Times New Roman"/>
        </w:rPr>
        <w:t xml:space="preserve"> </w:t>
      </w:r>
      <w:r w:rsidRPr="00C45A9D">
        <w:rPr>
          <w:rFonts w:ascii="Times New Roman" w:hAnsi="Times New Roman" w:cs="Times New Roman"/>
        </w:rPr>
        <w:t>являются воспитанники, родители (их законные</w:t>
      </w:r>
      <w:r>
        <w:rPr>
          <w:rFonts w:ascii="Times New Roman" w:hAnsi="Times New Roman" w:cs="Times New Roman"/>
        </w:rPr>
        <w:t xml:space="preserve"> представители), педагогические </w:t>
      </w:r>
      <w:r w:rsidRPr="00C45A9D">
        <w:rPr>
          <w:rFonts w:ascii="Times New Roman" w:hAnsi="Times New Roman" w:cs="Times New Roman"/>
        </w:rPr>
        <w:t>работники.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8.2. Права, социальные гарантии и обяза</w:t>
      </w:r>
      <w:r>
        <w:rPr>
          <w:rFonts w:ascii="Times New Roman" w:hAnsi="Times New Roman" w:cs="Times New Roman"/>
        </w:rPr>
        <w:t xml:space="preserve">нности каждого работника группы </w:t>
      </w:r>
      <w:r w:rsidRPr="00C45A9D">
        <w:rPr>
          <w:rFonts w:ascii="Times New Roman" w:hAnsi="Times New Roman" w:cs="Times New Roman"/>
        </w:rPr>
        <w:t>кратковременного пребывания определяются законода</w:t>
      </w:r>
      <w:r>
        <w:rPr>
          <w:rFonts w:ascii="Times New Roman" w:hAnsi="Times New Roman" w:cs="Times New Roman"/>
        </w:rPr>
        <w:t xml:space="preserve">тельством Российской Федерации, </w:t>
      </w:r>
      <w:r w:rsidRPr="00C45A9D">
        <w:rPr>
          <w:rFonts w:ascii="Times New Roman" w:hAnsi="Times New Roman" w:cs="Times New Roman"/>
        </w:rPr>
        <w:t xml:space="preserve">Уставом образовательного учреждения, в котором </w:t>
      </w:r>
      <w:r>
        <w:rPr>
          <w:rFonts w:ascii="Times New Roman" w:hAnsi="Times New Roman" w:cs="Times New Roman"/>
        </w:rPr>
        <w:t xml:space="preserve">открыта группа кратковременного </w:t>
      </w:r>
      <w:r w:rsidRPr="00C45A9D">
        <w:rPr>
          <w:rFonts w:ascii="Times New Roman" w:hAnsi="Times New Roman" w:cs="Times New Roman"/>
        </w:rPr>
        <w:t>пребывания, трудовым договором, определяющ</w:t>
      </w:r>
      <w:r>
        <w:rPr>
          <w:rFonts w:ascii="Times New Roman" w:hAnsi="Times New Roman" w:cs="Times New Roman"/>
        </w:rPr>
        <w:t xml:space="preserve">им функциональные обязанности и </w:t>
      </w:r>
      <w:r w:rsidRPr="00C45A9D">
        <w:rPr>
          <w:rFonts w:ascii="Times New Roman" w:hAnsi="Times New Roman" w:cs="Times New Roman"/>
        </w:rPr>
        <w:t>квалификационные характеристики.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8.3. Права и обязанности родителей (их законных представителей) определяются Уставом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образовательного учреждения, догово</w:t>
      </w:r>
      <w:r>
        <w:rPr>
          <w:rFonts w:ascii="Times New Roman" w:hAnsi="Times New Roman" w:cs="Times New Roman"/>
        </w:rPr>
        <w:t xml:space="preserve">ром между родителями (законными </w:t>
      </w:r>
      <w:r w:rsidRPr="00C45A9D">
        <w:rPr>
          <w:rFonts w:ascii="Times New Roman" w:hAnsi="Times New Roman" w:cs="Times New Roman"/>
        </w:rPr>
        <w:t>представителями) и учреждением.</w:t>
      </w: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7635B" w:rsidRPr="00C45A9D" w:rsidRDefault="0047635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47635B" w:rsidRPr="00C45A9D" w:rsidSect="00B342CD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34D0"/>
    <w:multiLevelType w:val="multilevel"/>
    <w:tmpl w:val="A42C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09A0"/>
    <w:rsid w:val="00000D1E"/>
    <w:rsid w:val="000364EA"/>
    <w:rsid w:val="0006419A"/>
    <w:rsid w:val="0013690F"/>
    <w:rsid w:val="00161D33"/>
    <w:rsid w:val="00162BB0"/>
    <w:rsid w:val="00166E19"/>
    <w:rsid w:val="001963F1"/>
    <w:rsid w:val="00214BEE"/>
    <w:rsid w:val="00230BA0"/>
    <w:rsid w:val="002476D3"/>
    <w:rsid w:val="002611EE"/>
    <w:rsid w:val="00293F93"/>
    <w:rsid w:val="002A6195"/>
    <w:rsid w:val="002E06F9"/>
    <w:rsid w:val="002F5E7C"/>
    <w:rsid w:val="00323E6F"/>
    <w:rsid w:val="003C017D"/>
    <w:rsid w:val="00446A8E"/>
    <w:rsid w:val="0046475C"/>
    <w:rsid w:val="0047635B"/>
    <w:rsid w:val="004D6F02"/>
    <w:rsid w:val="0053388E"/>
    <w:rsid w:val="00566900"/>
    <w:rsid w:val="00593093"/>
    <w:rsid w:val="005B2266"/>
    <w:rsid w:val="005D01D5"/>
    <w:rsid w:val="005F756C"/>
    <w:rsid w:val="0060087B"/>
    <w:rsid w:val="006018EF"/>
    <w:rsid w:val="00627C42"/>
    <w:rsid w:val="00655440"/>
    <w:rsid w:val="006B5C4B"/>
    <w:rsid w:val="006E5E86"/>
    <w:rsid w:val="006E675F"/>
    <w:rsid w:val="007C0F0F"/>
    <w:rsid w:val="007F1671"/>
    <w:rsid w:val="0085370F"/>
    <w:rsid w:val="008A3476"/>
    <w:rsid w:val="008B24A6"/>
    <w:rsid w:val="00A46030"/>
    <w:rsid w:val="00AE572D"/>
    <w:rsid w:val="00B31540"/>
    <w:rsid w:val="00B342CD"/>
    <w:rsid w:val="00B63E58"/>
    <w:rsid w:val="00B9154D"/>
    <w:rsid w:val="00BF09A0"/>
    <w:rsid w:val="00C25671"/>
    <w:rsid w:val="00C45A9D"/>
    <w:rsid w:val="00C5509A"/>
    <w:rsid w:val="00C86120"/>
    <w:rsid w:val="00CF79A6"/>
    <w:rsid w:val="00D21BF1"/>
    <w:rsid w:val="00DB1657"/>
    <w:rsid w:val="00DD191D"/>
    <w:rsid w:val="00E330BA"/>
    <w:rsid w:val="00EA1466"/>
    <w:rsid w:val="00F94369"/>
    <w:rsid w:val="00F966C0"/>
    <w:rsid w:val="00FC1E8B"/>
    <w:rsid w:val="00FC31D2"/>
    <w:rsid w:val="00FE55C4"/>
    <w:rsid w:val="00FE7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26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BF09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rsid w:val="00BF09A0"/>
    <w:rPr>
      <w:color w:val="0000FF"/>
      <w:u w:val="single"/>
    </w:rPr>
  </w:style>
  <w:style w:type="paragraph" w:customStyle="1" w:styleId="Style23">
    <w:name w:val="Style23"/>
    <w:basedOn w:val="Normal"/>
    <w:uiPriority w:val="99"/>
    <w:rsid w:val="00BF09A0"/>
    <w:pPr>
      <w:widowControl w:val="0"/>
      <w:autoSpaceDE w:val="0"/>
      <w:autoSpaceDN w:val="0"/>
      <w:adjustRightInd w:val="0"/>
      <w:spacing w:after="0" w:line="276" w:lineRule="exact"/>
      <w:ind w:firstLine="7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BF09A0"/>
    <w:rPr>
      <w:rFonts w:ascii="Times New Roman" w:hAnsi="Times New Roman" w:cs="Times New Roman"/>
      <w:sz w:val="22"/>
      <w:szCs w:val="22"/>
    </w:rPr>
  </w:style>
  <w:style w:type="paragraph" w:styleId="NormalWeb">
    <w:name w:val="Normal (Web)"/>
    <w:basedOn w:val="Normal"/>
    <w:uiPriority w:val="99"/>
    <w:rsid w:val="0085370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50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0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0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50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50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06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506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50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0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50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266</TotalTime>
  <Pages>3</Pages>
  <Words>1059</Words>
  <Characters>6038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</cp:lastModifiedBy>
  <cp:revision>8</cp:revision>
  <dcterms:created xsi:type="dcterms:W3CDTF">2016-03-22T11:13:00Z</dcterms:created>
  <dcterms:modified xsi:type="dcterms:W3CDTF">2020-12-04T12:21:00Z</dcterms:modified>
</cp:coreProperties>
</file>