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439" w:rsidRPr="0085272B" w:rsidRDefault="009C4439" w:rsidP="0085272B">
      <w:pPr>
        <w:pStyle w:val="Default"/>
        <w:rPr>
          <w:b/>
          <w:bCs/>
          <w:sz w:val="22"/>
          <w:szCs w:val="22"/>
        </w:rPr>
      </w:pPr>
      <w:r w:rsidRPr="008A5D99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550.5pt">
            <v:imagedata r:id="rId5" o:title=""/>
          </v:shape>
        </w:pict>
      </w:r>
      <w:r w:rsidRPr="0085272B">
        <w:rPr>
          <w:b/>
          <w:bCs/>
          <w:sz w:val="22"/>
          <w:szCs w:val="22"/>
        </w:rPr>
        <w:t>Планируемые результаты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Личностными результатами </w:t>
      </w:r>
      <w:r w:rsidRPr="0085272B">
        <w:rPr>
          <w:sz w:val="22"/>
          <w:szCs w:val="22"/>
        </w:rPr>
        <w:t xml:space="preserve">изучения курса «Окружающий мир» в 4 классе является формирование следующих умений: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Самостоятельно определять и высказывать самые простые общие для всех людей правила поведения (основы общечеловеческих нравственных ценностей). В предложенных ситуациях, опираясь на общие для всех правила поведения, делать выбор, какой поступок совершить.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Познавательные УУД: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Перерабатывать полученную информацию: сравнивать и группировать факты и явления;определять причины явлений, событий.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Перерабатывать полученную информацию: делать выводы на основе обобщения знаний.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 Преобразовывать информацию из одной формы в другую: составлять простой план учебно-научного текста.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Преобразовывать информацию из одной формы в другую: представлять информацию в виде текста, таблицы, схемы.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Коммуникативные УУД: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Слушать других, пытаться принимать другую точку зрения, быть готовым изменить свою точку зрения.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Договариваться с людьми: выполняя различные роли в группе, сотрудничать в совместном решении проблемы (задачи). </w:t>
      </w:r>
    </w:p>
    <w:p w:rsidR="009C4439" w:rsidRPr="0085272B" w:rsidRDefault="009C4439" w:rsidP="0076721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Учиться уважительно относиться к позиции другого, пытаться договариваться. 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В результате изучения курса «Окружающий мир» обучающиеся на уровне начального общего образования: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pacing w:val="-4"/>
          <w:sz w:val="22"/>
          <w:szCs w:val="22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85272B">
        <w:rPr>
          <w:rFonts w:eastAsia="@Arial Unicode MS"/>
          <w:color w:val="000000"/>
          <w:sz w:val="22"/>
          <w:szCs w:val="22"/>
        </w:rPr>
        <w:t>;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85272B">
        <w:rPr>
          <w:rFonts w:eastAsia="@Arial Unicode MS"/>
          <w:color w:val="000000"/>
          <w:sz w:val="22"/>
          <w:szCs w:val="22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9C4439" w:rsidRPr="0085272B" w:rsidRDefault="009C4439" w:rsidP="00801205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Fonts w:eastAsia="@Arial Unicode MS"/>
          <w:color w:val="000000"/>
          <w:sz w:val="22"/>
          <w:szCs w:val="22"/>
        </w:rPr>
      </w:pPr>
      <w:r w:rsidRPr="0085272B">
        <w:rPr>
          <w:rFonts w:eastAsia="@Arial Unicode MS"/>
          <w:color w:val="000000"/>
          <w:sz w:val="22"/>
          <w:szCs w:val="22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9C4439" w:rsidRPr="0085272B" w:rsidRDefault="009C4439" w:rsidP="0080120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85272B">
        <w:rPr>
          <w:rFonts w:eastAsia="@Arial Unicode MS"/>
          <w:sz w:val="22"/>
          <w:szCs w:val="22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9C4439" w:rsidRPr="0085272B" w:rsidRDefault="009C4439" w:rsidP="00801205">
      <w:pPr>
        <w:keepNext/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Человек и природа</w:t>
      </w:r>
    </w:p>
    <w:p w:rsidR="009C4439" w:rsidRPr="0085272B" w:rsidRDefault="009C4439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научится: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узнавать изученные объекты и явления живой и неживой природы;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описывать на основе предложенного плана изученные </w:t>
      </w:r>
      <w:r w:rsidRPr="0085272B">
        <w:rPr>
          <w:sz w:val="22"/>
          <w:szCs w:val="22"/>
        </w:rPr>
        <w:t>объекты и явления живой и неживой природы, выделять их существенные признаки;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и правилам техники безопасности при проведении наблюдений и опытов;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использовать естественно</w:t>
      </w:r>
      <w:r w:rsidRPr="0085272B">
        <w:rPr>
          <w:sz w:val="22"/>
          <w:szCs w:val="22"/>
        </w:rPr>
        <w:softHyphen/>
        <w:t xml:space="preserve">научные тексты (на бумажных </w:t>
      </w:r>
      <w:r w:rsidRPr="0085272B">
        <w:rPr>
          <w:spacing w:val="2"/>
          <w:sz w:val="22"/>
          <w:szCs w:val="22"/>
        </w:rPr>
        <w:t xml:space="preserve">и электронных носителях, в том числе в контролируемом </w:t>
      </w:r>
      <w:r w:rsidRPr="0085272B">
        <w:rPr>
          <w:sz w:val="22"/>
          <w:szCs w:val="22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использовать готовые модели (глобус, карту, план) для </w:t>
      </w:r>
      <w:r w:rsidRPr="0085272B">
        <w:rPr>
          <w:sz w:val="22"/>
          <w:szCs w:val="22"/>
        </w:rPr>
        <w:t>объяснения явлений или описания свойств объектов;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обнаруживать простейшие взаимосвязи между живой и </w:t>
      </w:r>
      <w:r w:rsidRPr="0085272B">
        <w:rPr>
          <w:sz w:val="22"/>
          <w:szCs w:val="22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9C4439" w:rsidRPr="0085272B" w:rsidRDefault="009C4439" w:rsidP="00801205">
      <w:pPr>
        <w:ind w:firstLine="680"/>
        <w:jc w:val="both"/>
        <w:outlineLvl w:val="1"/>
        <w:rPr>
          <w:sz w:val="22"/>
          <w:szCs w:val="22"/>
        </w:rPr>
      </w:pPr>
      <w:r w:rsidRPr="0085272B">
        <w:rPr>
          <w:spacing w:val="-2"/>
          <w:sz w:val="22"/>
          <w:szCs w:val="22"/>
        </w:rPr>
        <w:t>понимать необходимость здорового образа жизни, со</w:t>
      </w:r>
      <w:r w:rsidRPr="0085272B">
        <w:rPr>
          <w:sz w:val="22"/>
          <w:szCs w:val="22"/>
        </w:rPr>
        <w:t>блю</w:t>
      </w:r>
      <w:r w:rsidRPr="0085272B">
        <w:rPr>
          <w:spacing w:val="2"/>
          <w:sz w:val="22"/>
          <w:szCs w:val="22"/>
        </w:rPr>
        <w:t>дения правил безопасного поведения; использовать знанияо строении и функционировании организма человека для</w:t>
      </w:r>
      <w:r w:rsidRPr="0085272B">
        <w:rPr>
          <w:sz w:val="22"/>
          <w:szCs w:val="22"/>
        </w:rPr>
        <w:t>сохранения и укрепления своего здоровья.</w:t>
      </w:r>
    </w:p>
    <w:p w:rsidR="009C4439" w:rsidRPr="0085272B" w:rsidRDefault="009C4439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получит возможность научиться: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-использовать при проведении практических работ инструменты ИКТ (фото</w:t>
      </w:r>
      <w:r w:rsidRPr="0085272B">
        <w:rPr>
          <w:sz w:val="22"/>
          <w:szCs w:val="22"/>
        </w:rPr>
        <w:noBreakHyphen/>
        <w:t xml:space="preserve"> и видеокамеру, микрофон и</w:t>
      </w:r>
      <w:r w:rsidRPr="0085272B">
        <w:rPr>
          <w:sz w:val="22"/>
          <w:szCs w:val="22"/>
        </w:rPr>
        <w:t> </w:t>
      </w:r>
      <w:r w:rsidRPr="0085272B">
        <w:rPr>
          <w:sz w:val="22"/>
          <w:szCs w:val="22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9C4439" w:rsidRPr="0085272B" w:rsidRDefault="009C4439" w:rsidP="00801205">
      <w:pPr>
        <w:jc w:val="both"/>
        <w:outlineLvl w:val="1"/>
        <w:rPr>
          <w:spacing w:val="-4"/>
          <w:sz w:val="22"/>
          <w:szCs w:val="22"/>
        </w:rPr>
      </w:pPr>
      <w:r w:rsidRPr="0085272B">
        <w:rPr>
          <w:sz w:val="22"/>
          <w:szCs w:val="22"/>
        </w:rPr>
        <w:t xml:space="preserve">-осознавать ценность природы и необходимость нести </w:t>
      </w:r>
      <w:r w:rsidRPr="0085272B">
        <w:rPr>
          <w:spacing w:val="-4"/>
          <w:sz w:val="22"/>
          <w:szCs w:val="22"/>
        </w:rPr>
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>-пользоваться простыми навыками самоконтроля са</w:t>
      </w:r>
      <w:r w:rsidRPr="0085272B">
        <w:rPr>
          <w:sz w:val="22"/>
          <w:szCs w:val="22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 xml:space="preserve">-выполнять правила безопасного поведения в доме, на </w:t>
      </w:r>
      <w:r w:rsidRPr="0085272B">
        <w:rPr>
          <w:spacing w:val="2"/>
          <w:sz w:val="22"/>
          <w:szCs w:val="22"/>
        </w:rPr>
        <w:t>улице, природной среде, оказывать первую помощь при</w:t>
      </w:r>
      <w:r w:rsidRPr="0085272B">
        <w:rPr>
          <w:sz w:val="22"/>
          <w:szCs w:val="22"/>
        </w:rPr>
        <w:t xml:space="preserve">несложных несчастных случаях </w:t>
      </w:r>
      <w:r w:rsidRPr="0085272B">
        <w:rPr>
          <w:spacing w:val="2"/>
          <w:sz w:val="22"/>
          <w:szCs w:val="22"/>
        </w:rPr>
        <w:t xml:space="preserve">планировать, контролировать и оценивать учебные </w:t>
      </w:r>
      <w:r w:rsidRPr="0085272B">
        <w:rPr>
          <w:sz w:val="22"/>
          <w:szCs w:val="22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9C4439" w:rsidRPr="0085272B" w:rsidRDefault="009C4439" w:rsidP="00801205">
      <w:pPr>
        <w:keepNext/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Человек и общество</w:t>
      </w:r>
    </w:p>
    <w:p w:rsidR="009C4439" w:rsidRPr="0085272B" w:rsidRDefault="009C4439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научится: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-узнавать государственную символику Российской Феде</w:t>
      </w:r>
      <w:r w:rsidRPr="0085272B">
        <w:rPr>
          <w:spacing w:val="2"/>
          <w:sz w:val="22"/>
          <w:szCs w:val="22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85272B">
        <w:rPr>
          <w:sz w:val="22"/>
          <w:szCs w:val="22"/>
        </w:rPr>
        <w:t>скую Федерацию, на карте России Москву, свой регион и его главный город;</w:t>
      </w:r>
    </w:p>
    <w:p w:rsidR="009C4439" w:rsidRPr="0085272B" w:rsidRDefault="009C4439" w:rsidP="00801205">
      <w:pPr>
        <w:jc w:val="both"/>
        <w:outlineLvl w:val="1"/>
        <w:rPr>
          <w:spacing w:val="-2"/>
          <w:sz w:val="22"/>
          <w:szCs w:val="22"/>
        </w:rPr>
      </w:pPr>
      <w:r w:rsidRPr="0085272B">
        <w:rPr>
          <w:sz w:val="22"/>
          <w:szCs w:val="22"/>
        </w:rPr>
        <w:t>-различать прошлое, настоящее, будущее; соотносить из</w:t>
      </w:r>
      <w:r w:rsidRPr="0085272B">
        <w:rPr>
          <w:spacing w:val="-2"/>
          <w:sz w:val="22"/>
          <w:szCs w:val="22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-используя дополнительные источники информации (на </w:t>
      </w:r>
      <w:r w:rsidRPr="0085272B">
        <w:rPr>
          <w:sz w:val="22"/>
          <w:szCs w:val="22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>-оценивать характер взаимоотношений людей в различ</w:t>
      </w:r>
      <w:r w:rsidRPr="0085272B">
        <w:rPr>
          <w:sz w:val="22"/>
          <w:szCs w:val="22"/>
        </w:rPr>
        <w:t xml:space="preserve">ных социальных группах (семья, группа сверстников, этнос), </w:t>
      </w:r>
      <w:r w:rsidRPr="0085272B">
        <w:rPr>
          <w:spacing w:val="2"/>
          <w:sz w:val="22"/>
          <w:szCs w:val="22"/>
        </w:rPr>
        <w:t>в том числе с позиции развития этических чувств, добро</w:t>
      </w:r>
      <w:r w:rsidRPr="0085272B">
        <w:rPr>
          <w:sz w:val="22"/>
          <w:szCs w:val="22"/>
        </w:rPr>
        <w:t>желательности и эмоционально</w:t>
      </w:r>
      <w:r w:rsidRPr="0085272B">
        <w:rPr>
          <w:sz w:val="22"/>
          <w:szCs w:val="22"/>
        </w:rPr>
        <w:softHyphen/>
        <w:t>нравственной отзывчивости, понимания чувств других людей и сопереживания им;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 xml:space="preserve">-использовать различные справочные издания (словари, </w:t>
      </w:r>
      <w:r w:rsidRPr="0085272B">
        <w:rPr>
          <w:sz w:val="22"/>
          <w:szCs w:val="22"/>
        </w:rPr>
        <w:t xml:space="preserve">энциклопедии) и детскую литературу о человеке и обществе </w:t>
      </w:r>
      <w:r w:rsidRPr="0085272B">
        <w:rPr>
          <w:spacing w:val="2"/>
          <w:sz w:val="22"/>
          <w:szCs w:val="22"/>
        </w:rPr>
        <w:t>с целью поиска информации, ответов на вопросы, объяснений, для создания собственных устных или письменных</w:t>
      </w:r>
      <w:r w:rsidRPr="0085272B">
        <w:rPr>
          <w:sz w:val="22"/>
          <w:szCs w:val="22"/>
        </w:rPr>
        <w:t>высказываний.</w:t>
      </w:r>
    </w:p>
    <w:p w:rsidR="009C4439" w:rsidRPr="0085272B" w:rsidRDefault="009C4439" w:rsidP="00801205">
      <w:pPr>
        <w:autoSpaceDE w:val="0"/>
        <w:autoSpaceDN w:val="0"/>
        <w:adjustRightInd w:val="0"/>
        <w:ind w:firstLine="454"/>
        <w:jc w:val="both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>Выпускник получит возможность научиться: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-осознавать свою неразрывную связь с разнообразными окружающими социальными группами;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z w:val="22"/>
          <w:szCs w:val="22"/>
        </w:rPr>
        <w:t>-ориентироваться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2"/>
          <w:sz w:val="22"/>
          <w:szCs w:val="22"/>
        </w:rPr>
        <w:t>-наблюдать и описывать проявления богатства вну</w:t>
      </w:r>
      <w:r w:rsidRPr="0085272B">
        <w:rPr>
          <w:sz w:val="22"/>
          <w:szCs w:val="22"/>
        </w:rPr>
        <w:t>треннего мира человека в его созидательной деятельности на благо семьи, в интересах образовательной организации, социума, этноса, страны;</w:t>
      </w:r>
    </w:p>
    <w:p w:rsidR="009C4439" w:rsidRPr="0085272B" w:rsidRDefault="009C4439" w:rsidP="00801205">
      <w:pPr>
        <w:jc w:val="both"/>
        <w:outlineLvl w:val="1"/>
        <w:rPr>
          <w:sz w:val="22"/>
          <w:szCs w:val="22"/>
        </w:rPr>
      </w:pPr>
      <w:r w:rsidRPr="0085272B">
        <w:rPr>
          <w:spacing w:val="-2"/>
          <w:sz w:val="22"/>
          <w:szCs w:val="22"/>
        </w:rPr>
        <w:t>-проявлять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85272B">
        <w:rPr>
          <w:sz w:val="22"/>
          <w:szCs w:val="22"/>
        </w:rPr>
        <w:t xml:space="preserve">тивной деятельности в информационной образовательной </w:t>
      </w:r>
      <w:r w:rsidRPr="0085272B">
        <w:rPr>
          <w:spacing w:val="-2"/>
          <w:sz w:val="22"/>
          <w:szCs w:val="22"/>
        </w:rPr>
        <w:t xml:space="preserve">сред </w:t>
      </w:r>
      <w:r w:rsidRPr="0085272B">
        <w:rPr>
          <w:spacing w:val="2"/>
          <w:sz w:val="22"/>
          <w:szCs w:val="22"/>
        </w:rPr>
        <w:t xml:space="preserve">определять общую цель в совместной деятельности </w:t>
      </w:r>
      <w:r w:rsidRPr="0085272B">
        <w:rPr>
          <w:sz w:val="22"/>
          <w:szCs w:val="22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</w:t>
      </w:r>
    </w:p>
    <w:p w:rsidR="009C4439" w:rsidRPr="0085272B" w:rsidRDefault="009C4439" w:rsidP="00606587">
      <w:pPr>
        <w:jc w:val="both"/>
        <w:outlineLvl w:val="1"/>
        <w:rPr>
          <w:b/>
          <w:bCs/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                                                                Содержание учебного предмета «Окружающий мир» 4класс                    </w:t>
      </w:r>
    </w:p>
    <w:p w:rsidR="009C4439" w:rsidRPr="0085272B" w:rsidRDefault="009C4439" w:rsidP="00606587">
      <w:pPr>
        <w:jc w:val="both"/>
        <w:outlineLvl w:val="1"/>
        <w:rPr>
          <w:i/>
          <w:iCs/>
          <w:spacing w:val="-2"/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Человек и природа (40ч)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Общее представление о вселенной, Солнечной системе, размерах Земли по сравнению с размером Солнца. Одно из теоретических предположений ученых о возникновении Солнца. Планеты Солнечной системы (название, расположение на орбитах по отношению к Солнцу). Вращение Земли вокруг своей оси как причина смены дня и ночи. Вращение Земли вокруг Солнца как причина смены времен года.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Природные зоны России: общее представление, расположение на карте природных зон России, основные природные зоны (ледяная зона, зона тундры, зона лесов, зона степей, зона пустынь, зона субтропиков). Горные области. Климат природных зон, растительный и животный мир, особенности труда и быта людей, влияние человека на природу. Положительное и отрицательное влияние деятельности человека на природу. Соблюдение экологических правил поведения во время прогулок в лес, в парк, на луг (охрана поверхности земли от уплотнения почвы и разрушения лесной подстилки, от загрязнения поверхности земли полиэтиленовыми пакетами, пластиковыми бутылками, осколками стекла).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Родной край-часть великой России. Карта родного края. Полезные ископаемые. Поверхность и водоемы родного края. Растительный и животный мир края. Заповедные места. Посильное участие в охране природы родного края. Московское время, часовые пояса.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Общее представление о строении тела человека. Система органов: органы чувств, опорно-двигательная, пищеварительная, дыхательная, кровеносная, нервная. Роль органов чувств в жизнедеятельности организма. Гигиена систем органов.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Человек и общество (24ч)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Наша родина- Россия. Российская Федерация. Государственная символика Российской Федерации: Государственный герб России, Государственный флаг России, Государственный гимн России. Конституция- Основной закон Российской Федерации. Права ребенка. Президент Российской Федерации. Правительство и Парламент страны. Депутат от субъекта Российской Федерации (республика, край, город федерального значения- Москва, Санкт- Петербург, автономный округ, Еврейская автономная область) в Парламенте страны как представитель интересов региона.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Россия- многонациональная страна. Народы, населяющие Россию. Русский язык- государственный язык Российской Федерации. Родной край- часть великой России. Родной город (село, поселок), регион (область, край, республика). Название. Расположение края на политико- административной карте России. Карта родного края. Особенности труда людей родного края (добыча полезных ископаемых, растениеводство, животноводство). Народные промыслы. </w:t>
      </w:r>
    </w:p>
    <w:p w:rsidR="009C4439" w:rsidRPr="0085272B" w:rsidRDefault="009C4439" w:rsidP="006C72CE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Россия на карте. Границы России. Название государств, имеющих с Россией сухопутные границы, столицы государств. Морские границы. Морская граница России с Аляской (один из штатов США) и Японией. Имена великих путешественников и ученых, первооткрывателей морей и земель на карте Азии (море Лаптева, мыс Дежнева, пролив Беринга, город Хабаровск, мыс Челюскина). Страны и народы мира. Япония, Соединенные штаты Америки, Великобритания, Франция. Расположение на политической карте, столицы государств, главные достопримечательности. </w:t>
      </w:r>
    </w:p>
    <w:p w:rsidR="009C4439" w:rsidRPr="0085272B" w:rsidRDefault="009C4439" w:rsidP="00801205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Традиционные российские религии. Вера в единого бога и сохранение традиционной обрядовости. Древние времена-времена многобожия (вера а силу природы). Отличия народов друг от друга (исторические, культурные, духовные, языковые). Народы, верующие в единого бога: христиане (Бог-Богочеловек Иисус Христос), мусульмане (Аллах- духовная власть и сила), буддисты (Будда- духовная связь всех проявлений жизни). </w:t>
      </w:r>
    </w:p>
    <w:p w:rsidR="009C4439" w:rsidRPr="0085272B" w:rsidRDefault="009C4439" w:rsidP="00801205">
      <w:pPr>
        <w:pStyle w:val="Default"/>
        <w:jc w:val="both"/>
        <w:rPr>
          <w:sz w:val="22"/>
          <w:szCs w:val="22"/>
        </w:rPr>
      </w:pPr>
      <w:r w:rsidRPr="0085272B">
        <w:rPr>
          <w:sz w:val="22"/>
          <w:szCs w:val="22"/>
        </w:rPr>
        <w:t xml:space="preserve">Сохранение традиционной истории России. Исторические памятники столицы и исторические события, связанные с ними: памятник Минину и Пожарскому на Красной площади (4 ноября- День народного единства: борьба Российского государства с иноземными захватчиками в начале XVII в., подвиг ополченцев); Триумфальная арка, музей- панорама «бородинская битва» (память о войне 1812 г.); памятник маршалу Г.К. Жукову, Вечный огонь на могиле Неизвестного солдата у Кремлевской стены, имена улиц, площадей, скверов, проспектов (9 мая- День Победы- память страны о героях Великой Отечественной войны 1941-1945 гг.); памятник Юрию Гагарину- первому космонавту планеты Земля, монумент «Спутник» на проспекте Мира, монумент «Покорителям космоса», аллея Героев –космонавтов (12 апреля- День космонавтики); фонтан «Дружба народов» (знаменитый символ Союза Советских Социалистических Республик). </w:t>
      </w:r>
    </w:p>
    <w:p w:rsidR="009C4439" w:rsidRPr="0085272B" w:rsidRDefault="009C4439" w:rsidP="00EC2531">
      <w:pPr>
        <w:pStyle w:val="Default"/>
        <w:rPr>
          <w:sz w:val="22"/>
          <w:szCs w:val="22"/>
        </w:rPr>
      </w:pPr>
      <w:r w:rsidRPr="0085272B">
        <w:rPr>
          <w:b/>
          <w:bCs/>
          <w:sz w:val="22"/>
          <w:szCs w:val="22"/>
        </w:rPr>
        <w:t xml:space="preserve">Правила безопасного поведения (4ч) </w:t>
      </w:r>
    </w:p>
    <w:p w:rsidR="009C4439" w:rsidRPr="0085272B" w:rsidRDefault="009C4439" w:rsidP="00EC2531">
      <w:pPr>
        <w:pStyle w:val="Default"/>
        <w:rPr>
          <w:sz w:val="22"/>
          <w:szCs w:val="22"/>
        </w:rPr>
      </w:pPr>
      <w:r w:rsidRPr="0085272B">
        <w:rPr>
          <w:sz w:val="22"/>
          <w:szCs w:val="22"/>
        </w:rPr>
        <w:t xml:space="preserve">Соблюдения правил безопасного поведения во время летних каникул у водоема (предупреждение солнечного удара, ожога кожи, несчастных случаев в воде или вблизи воды у моря во время шторма, прилива, соприкосновение с морскими животными в воде). </w:t>
      </w:r>
    </w:p>
    <w:p w:rsidR="009C4439" w:rsidRPr="0085272B" w:rsidRDefault="009C4439" w:rsidP="00EC2531">
      <w:pPr>
        <w:pStyle w:val="Default"/>
        <w:rPr>
          <w:sz w:val="22"/>
          <w:szCs w:val="22"/>
        </w:rPr>
      </w:pPr>
      <w:r w:rsidRPr="0085272B">
        <w:rPr>
          <w:sz w:val="22"/>
          <w:szCs w:val="22"/>
        </w:rPr>
        <w:t xml:space="preserve">Соблюдения правил безопасного поведения во время прогулок в лес, в парк, на луг. </w:t>
      </w:r>
    </w:p>
    <w:p w:rsidR="009C4439" w:rsidRPr="0085272B" w:rsidRDefault="009C4439" w:rsidP="00EC2531">
      <w:pPr>
        <w:pStyle w:val="Default"/>
        <w:rPr>
          <w:sz w:val="22"/>
          <w:szCs w:val="22"/>
        </w:rPr>
      </w:pPr>
      <w:r w:rsidRPr="0085272B">
        <w:rPr>
          <w:sz w:val="22"/>
          <w:szCs w:val="22"/>
        </w:rPr>
        <w:t xml:space="preserve">Соблюдения правил безопасного поведения во время приема пищи. </w:t>
      </w:r>
    </w:p>
    <w:p w:rsidR="009C4439" w:rsidRPr="0085272B" w:rsidRDefault="009C4439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sz w:val="22"/>
          <w:szCs w:val="22"/>
        </w:rPr>
        <w:t xml:space="preserve">Забота о здоровье и безопасности окружающих людей, личная ответственность за сохранение своего физического и нравственного здоровья (курение, употребление наркотиков, прослушивание громкой музыки, нежелание при необходимости носить очки). </w:t>
      </w:r>
      <w:r w:rsidRPr="0085272B">
        <w:rPr>
          <w:rStyle w:val="Zag11"/>
          <w:rFonts w:eastAsia="@Arial Unicode MS"/>
          <w:sz w:val="22"/>
          <w:szCs w:val="22"/>
        </w:rPr>
        <w:t>В результате изучения курса «Окружающий мир» обучающиеся на уровне начального общего образования:</w:t>
      </w:r>
    </w:p>
    <w:p w:rsidR="009C4439" w:rsidRPr="0085272B" w:rsidRDefault="009C4439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9C4439" w:rsidRPr="0085272B" w:rsidRDefault="009C4439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9C4439" w:rsidRPr="0085272B" w:rsidRDefault="009C4439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85272B">
        <w:rPr>
          <w:rStyle w:val="Zag11"/>
          <w:rFonts w:eastAsia="@Arial Unicode MS"/>
          <w:sz w:val="22"/>
          <w:szCs w:val="22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9C4439" w:rsidRPr="0085272B" w:rsidRDefault="009C4439" w:rsidP="00EC2531">
      <w:pPr>
        <w:tabs>
          <w:tab w:val="left" w:pos="142"/>
          <w:tab w:val="left" w:leader="dot" w:pos="624"/>
          <w:tab w:val="left" w:pos="709"/>
        </w:tabs>
        <w:ind w:firstLine="709"/>
        <w:jc w:val="both"/>
        <w:rPr>
          <w:rStyle w:val="Zag11"/>
          <w:rFonts w:eastAsia="@Arial Unicode MS"/>
          <w:sz w:val="22"/>
          <w:szCs w:val="22"/>
        </w:rPr>
      </w:pPr>
      <w:r w:rsidRPr="0085272B">
        <w:rPr>
          <w:rStyle w:val="Zag11"/>
          <w:rFonts w:eastAsia="@Arial Unicode MS"/>
          <w:sz w:val="22"/>
          <w:szCs w:val="22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9C4439" w:rsidRPr="0085272B" w:rsidRDefault="009C4439" w:rsidP="00606587">
      <w:pPr>
        <w:rPr>
          <w:b/>
          <w:bCs/>
          <w:sz w:val="22"/>
          <w:szCs w:val="22"/>
        </w:rPr>
      </w:pPr>
      <w:r w:rsidRPr="0085272B">
        <w:rPr>
          <w:sz w:val="22"/>
          <w:szCs w:val="22"/>
        </w:rPr>
        <w:t xml:space="preserve">                                                                            </w:t>
      </w:r>
      <w:r w:rsidRPr="0085272B">
        <w:rPr>
          <w:b/>
          <w:bCs/>
          <w:sz w:val="22"/>
          <w:szCs w:val="22"/>
        </w:rPr>
        <w:t>Учебно-тематический план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3"/>
        <w:gridCol w:w="5953"/>
        <w:gridCol w:w="2410"/>
      </w:tblGrid>
      <w:tr w:rsidR="009C4439" w:rsidRPr="0085272B">
        <w:trPr>
          <w:trHeight w:val="329"/>
        </w:trPr>
        <w:tc>
          <w:tcPr>
            <w:tcW w:w="1373" w:type="dxa"/>
          </w:tcPr>
          <w:p w:rsidR="009C4439" w:rsidRPr="0085272B" w:rsidRDefault="009C4439" w:rsidP="00C73FCA">
            <w:pPr>
              <w:spacing w:after="200"/>
              <w:rPr>
                <w:lang w:eastAsia="en-US"/>
              </w:rPr>
            </w:pPr>
            <w:r w:rsidRPr="0085272B">
              <w:rPr>
                <w:sz w:val="22"/>
                <w:szCs w:val="22"/>
                <w:lang w:eastAsia="en-US"/>
              </w:rPr>
              <w:t>№ аздела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 xml:space="preserve">                        Темы разделов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9C4439" w:rsidRPr="0085272B">
        <w:trPr>
          <w:trHeight w:val="208"/>
        </w:trPr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1.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История отечества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7</w:t>
            </w:r>
          </w:p>
        </w:tc>
      </w:tr>
      <w:tr w:rsidR="009C4439" w:rsidRPr="0085272B">
        <w:trPr>
          <w:trHeight w:val="328"/>
        </w:trPr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2.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Земля – планета Солнечной системы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4</w:t>
            </w:r>
          </w:p>
        </w:tc>
      </w:tr>
      <w:tr w:rsidR="009C4439" w:rsidRPr="0085272B"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3.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Путешествие по природным зонам России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13</w:t>
            </w:r>
          </w:p>
        </w:tc>
      </w:tr>
      <w:tr w:rsidR="009C4439" w:rsidRPr="0085272B"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4.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Родной край – часть великой России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11</w:t>
            </w:r>
          </w:p>
        </w:tc>
      </w:tr>
      <w:tr w:rsidR="009C4439" w:rsidRPr="0085272B"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5.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Человеческий организм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11</w:t>
            </w:r>
          </w:p>
        </w:tc>
      </w:tr>
      <w:tr w:rsidR="009C4439" w:rsidRPr="0085272B"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6.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Органы чувств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8</w:t>
            </w:r>
          </w:p>
        </w:tc>
      </w:tr>
      <w:tr w:rsidR="009C4439" w:rsidRPr="0085272B">
        <w:tc>
          <w:tcPr>
            <w:tcW w:w="137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Раздел 7.</w:t>
            </w:r>
          </w:p>
        </w:tc>
        <w:tc>
          <w:tcPr>
            <w:tcW w:w="5953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Путешествие по странам мира</w:t>
            </w:r>
          </w:p>
        </w:tc>
        <w:tc>
          <w:tcPr>
            <w:tcW w:w="2410" w:type="dxa"/>
          </w:tcPr>
          <w:p w:rsidR="009C4439" w:rsidRPr="0085272B" w:rsidRDefault="009C4439" w:rsidP="00C73FC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85272B">
              <w:rPr>
                <w:rFonts w:ascii="Times New Roman" w:hAnsi="Times New Roman" w:cs="Times New Roman"/>
              </w:rPr>
              <w:t>7</w:t>
            </w:r>
          </w:p>
        </w:tc>
      </w:tr>
    </w:tbl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  <w:r w:rsidRPr="0085272B">
        <w:rPr>
          <w:b/>
          <w:bCs/>
          <w:sz w:val="22"/>
          <w:szCs w:val="22"/>
          <w:lang w:eastAsia="en-US"/>
        </w:rPr>
        <w:t xml:space="preserve">                                                                   </w:t>
      </w: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9C4439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  <w:r w:rsidRPr="0085272B">
        <w:rPr>
          <w:b/>
          <w:bCs/>
          <w:sz w:val="22"/>
          <w:szCs w:val="22"/>
          <w:lang w:eastAsia="en-US"/>
        </w:rPr>
        <w:t xml:space="preserve">                                                            </w:t>
      </w:r>
    </w:p>
    <w:p w:rsidR="009C4439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  <w:lang w:eastAsia="en-US"/>
        </w:rPr>
      </w:pP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eastAsia="en-US"/>
        </w:rPr>
        <w:t xml:space="preserve">                                                         </w:t>
      </w:r>
      <w:r w:rsidRPr="0085272B">
        <w:rPr>
          <w:b/>
          <w:bCs/>
          <w:sz w:val="22"/>
          <w:szCs w:val="22"/>
        </w:rPr>
        <w:t>ТЕМАТИЧЕСКОЕ ПЛАНИРОВАНИЕ</w:t>
      </w: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4"/>
        <w:gridCol w:w="10348"/>
        <w:gridCol w:w="1314"/>
        <w:gridCol w:w="957"/>
        <w:gridCol w:w="995"/>
      </w:tblGrid>
      <w:tr w:rsidR="009C4439" w:rsidRPr="0085272B">
        <w:trPr>
          <w:trHeight w:val="390"/>
        </w:trPr>
        <w:tc>
          <w:tcPr>
            <w:tcW w:w="1068" w:type="dxa"/>
            <w:vMerge w:val="restart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№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п/п</w:t>
            </w:r>
          </w:p>
        </w:tc>
        <w:tc>
          <w:tcPr>
            <w:tcW w:w="10440" w:type="dxa"/>
            <w:vMerge w:val="restart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                                                  Тема урока</w:t>
            </w:r>
          </w:p>
        </w:tc>
        <w:tc>
          <w:tcPr>
            <w:tcW w:w="1320" w:type="dxa"/>
            <w:vMerge w:val="restart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Кол-во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часов</w:t>
            </w:r>
          </w:p>
        </w:tc>
        <w:tc>
          <w:tcPr>
            <w:tcW w:w="1958" w:type="dxa"/>
            <w:gridSpan w:val="2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       Дата</w:t>
            </w:r>
          </w:p>
        </w:tc>
      </w:tr>
      <w:tr w:rsidR="009C4439" w:rsidRPr="0085272B">
        <w:trPr>
          <w:trHeight w:val="165"/>
        </w:trPr>
        <w:tc>
          <w:tcPr>
            <w:tcW w:w="1068" w:type="dxa"/>
            <w:vMerge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0440" w:type="dxa"/>
            <w:vMerge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320" w:type="dxa"/>
            <w:vMerge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план</w:t>
            </w: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факт</w:t>
            </w: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Древние славяне.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  <w:rPr>
                <w:spacing w:val="-2"/>
              </w:rPr>
            </w:pPr>
            <w:r w:rsidRPr="0085272B">
              <w:rPr>
                <w:spacing w:val="-2"/>
                <w:sz w:val="22"/>
                <w:szCs w:val="22"/>
              </w:rPr>
              <w:t>Древняя Русь.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2"/>
                <w:sz w:val="22"/>
                <w:szCs w:val="22"/>
              </w:rPr>
              <w:t>Крещение Руси</w:t>
            </w:r>
            <w:r w:rsidRPr="0085272B">
              <w:rPr>
                <w:sz w:val="22"/>
                <w:szCs w:val="22"/>
              </w:rPr>
              <w:t xml:space="preserve">   Понятие здоровья. Факторы, влияющие на него. Режим дня.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Борьба Руси </w:t>
            </w:r>
            <w:r w:rsidRPr="0085272B">
              <w:rPr>
                <w:spacing w:val="-11"/>
                <w:sz w:val="22"/>
                <w:szCs w:val="22"/>
              </w:rPr>
              <w:t>с западными  завоевателями.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2"/>
                <w:sz w:val="22"/>
                <w:szCs w:val="22"/>
              </w:rPr>
              <w:t>Возникновение Москвы.  Пер</w:t>
            </w:r>
            <w:r w:rsidRPr="0085272B">
              <w:rPr>
                <w:spacing w:val="-11"/>
                <w:sz w:val="22"/>
                <w:szCs w:val="22"/>
              </w:rPr>
              <w:t>вые московские</w:t>
            </w:r>
            <w:r w:rsidRPr="0085272B">
              <w:rPr>
                <w:sz w:val="22"/>
                <w:szCs w:val="22"/>
              </w:rPr>
              <w:t xml:space="preserve"> князья.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1"/>
                <w:sz w:val="22"/>
                <w:szCs w:val="22"/>
              </w:rPr>
              <w:t>Вера в единого</w:t>
            </w:r>
            <w:r w:rsidRPr="0085272B">
              <w:rPr>
                <w:spacing w:val="-10"/>
                <w:sz w:val="22"/>
                <w:szCs w:val="22"/>
              </w:rPr>
              <w:t>бога и сохране</w:t>
            </w:r>
            <w:r w:rsidRPr="0085272B">
              <w:rPr>
                <w:spacing w:val="-11"/>
                <w:sz w:val="22"/>
                <w:szCs w:val="22"/>
              </w:rPr>
              <w:t>ние традиционной обрядово</w:t>
            </w:r>
            <w:r w:rsidRPr="0085272B">
              <w:rPr>
                <w:sz w:val="22"/>
                <w:szCs w:val="22"/>
              </w:rPr>
              <w:t>сти.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7</w:t>
            </w:r>
          </w:p>
        </w:tc>
        <w:tc>
          <w:tcPr>
            <w:tcW w:w="10440" w:type="dxa"/>
          </w:tcPr>
          <w:p w:rsidR="009C4439" w:rsidRPr="0085272B" w:rsidRDefault="009C4439" w:rsidP="00D71A84">
            <w:r w:rsidRPr="0085272B">
              <w:rPr>
                <w:spacing w:val="-10"/>
                <w:sz w:val="22"/>
                <w:szCs w:val="22"/>
              </w:rPr>
              <w:t xml:space="preserve">Обобщение по </w:t>
            </w:r>
            <w:r w:rsidRPr="0085272B">
              <w:rPr>
                <w:spacing w:val="-9"/>
                <w:sz w:val="22"/>
                <w:szCs w:val="22"/>
              </w:rPr>
              <w:t>теме «Древние</w:t>
            </w:r>
            <w:r w:rsidRPr="0085272B">
              <w:rPr>
                <w:sz w:val="22"/>
                <w:szCs w:val="22"/>
              </w:rPr>
              <w:t xml:space="preserve"> славяне»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Солнечная система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ОБЖ №2 Вредные привычки, их влияние на здоровье.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9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1"/>
                <w:sz w:val="22"/>
                <w:szCs w:val="22"/>
              </w:rPr>
              <w:t>Вращение Зем</w:t>
            </w:r>
            <w:r w:rsidRPr="0085272B">
              <w:rPr>
                <w:spacing w:val="-9"/>
                <w:sz w:val="22"/>
                <w:szCs w:val="22"/>
              </w:rPr>
              <w:t xml:space="preserve">ли вокруг своей </w:t>
            </w:r>
            <w:r w:rsidRPr="0085272B">
              <w:rPr>
                <w:spacing w:val="-8"/>
                <w:sz w:val="22"/>
                <w:szCs w:val="22"/>
              </w:rPr>
              <w:t>оси и ее движе</w:t>
            </w:r>
            <w:r w:rsidRPr="0085272B">
              <w:rPr>
                <w:sz w:val="22"/>
                <w:szCs w:val="22"/>
              </w:rPr>
              <w:t>ние вокруг Солнца.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10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Природные зоны нашей страны.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11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Обобщение по</w:t>
            </w:r>
            <w:r w:rsidRPr="0085272B">
              <w:rPr>
                <w:sz w:val="22"/>
                <w:szCs w:val="22"/>
              </w:rPr>
              <w:t xml:space="preserve"> теме «Земля - </w:t>
            </w:r>
            <w:r w:rsidRPr="0085272B">
              <w:rPr>
                <w:spacing w:val="-2"/>
                <w:sz w:val="22"/>
                <w:szCs w:val="22"/>
              </w:rPr>
              <w:t>планета Солнечной системы». Готовим</w:t>
            </w:r>
            <w:r w:rsidRPr="0085272B">
              <w:rPr>
                <w:sz w:val="22"/>
                <w:szCs w:val="22"/>
              </w:rPr>
              <w:t>ся к школьной олимпиаде.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12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Зона арктических пустынь. 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13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арктических пустынь. Охрана природной зоны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14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Зона тундры. Тундра. Тундра и человек. 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15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тундры. Охрана природной зоны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Зона лесов. Растения зоны лесов. Живот</w:t>
            </w:r>
            <w:r w:rsidRPr="0085272B">
              <w:rPr>
                <w:sz w:val="22"/>
                <w:szCs w:val="22"/>
              </w:rPr>
              <w:softHyphen/>
              <w:t>ные зоны ле</w:t>
            </w:r>
            <w:r w:rsidRPr="0085272B">
              <w:rPr>
                <w:sz w:val="22"/>
                <w:szCs w:val="22"/>
                <w:lang w:val="en-US"/>
              </w:rPr>
              <w:t>co</w:t>
            </w:r>
            <w:r w:rsidRPr="0085272B">
              <w:rPr>
                <w:sz w:val="22"/>
                <w:szCs w:val="22"/>
              </w:rPr>
              <w:t>в. Роль леса в природе и жизни людей.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17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лесов. Охрана природной зоны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Зона степей. Степь и человек.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19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степей. Охрана природной зоны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20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 xml:space="preserve">Зона пустынь. </w:t>
            </w:r>
            <w:r w:rsidRPr="0085272B">
              <w:rPr>
                <w:spacing w:val="-1"/>
                <w:sz w:val="22"/>
                <w:szCs w:val="22"/>
              </w:rPr>
              <w:t>Жизнь челове</w:t>
            </w:r>
            <w:r w:rsidRPr="0085272B">
              <w:rPr>
                <w:spacing w:val="-1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ка в пустыне.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21</w:t>
            </w:r>
          </w:p>
        </w:tc>
        <w:tc>
          <w:tcPr>
            <w:tcW w:w="10440" w:type="dxa"/>
          </w:tcPr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Деятельность людей в зоне пустынь. Охрана природной зоны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22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Субтропиче</w:t>
            </w:r>
            <w:r w:rsidRPr="0085272B">
              <w:rPr>
                <w:sz w:val="22"/>
                <w:szCs w:val="22"/>
              </w:rPr>
              <w:t xml:space="preserve">ская зона. 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Деятельность людей в субтропической зоне. Охрана природной зоны.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23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Субтропиче</w:t>
            </w:r>
            <w:r w:rsidRPr="0085272B">
              <w:rPr>
                <w:sz w:val="22"/>
                <w:szCs w:val="22"/>
              </w:rPr>
              <w:t xml:space="preserve">ская зона. 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Деятельность людей в субтропической зоне. Охрана природной зоны.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24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  <w:rPr>
                <w:spacing w:val="-1"/>
              </w:rPr>
            </w:pPr>
            <w:r w:rsidRPr="0085272B">
              <w:rPr>
                <w:sz w:val="22"/>
                <w:szCs w:val="22"/>
              </w:rPr>
              <w:t xml:space="preserve">Обобщение по теме «Путешествие по природным зонам </w:t>
            </w:r>
            <w:r w:rsidRPr="0085272B">
              <w:rPr>
                <w:spacing w:val="-1"/>
                <w:sz w:val="22"/>
                <w:szCs w:val="22"/>
              </w:rPr>
              <w:t>России». Готовимся к школьной олимпиаде.</w:t>
            </w:r>
          </w:p>
          <w:p w:rsidR="009C4439" w:rsidRPr="0085272B" w:rsidRDefault="009C4439" w:rsidP="00D71A84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Проверочная работа по теме: «Природные зоны России»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25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Родной край – часть великой России.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Московское время, часовые пояса.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27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8"/>
                <w:sz w:val="22"/>
                <w:szCs w:val="22"/>
              </w:rPr>
              <w:t xml:space="preserve">Поверхность и </w:t>
            </w:r>
            <w:r w:rsidRPr="0085272B">
              <w:rPr>
                <w:spacing w:val="-10"/>
                <w:sz w:val="22"/>
                <w:szCs w:val="22"/>
              </w:rPr>
              <w:t xml:space="preserve">водоемы твоего </w:t>
            </w:r>
            <w:r w:rsidRPr="0085272B">
              <w:rPr>
                <w:sz w:val="22"/>
                <w:szCs w:val="22"/>
              </w:rPr>
              <w:t>края.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Влияние человека на природу. Охрана природных богатств.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29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1"/>
                <w:sz w:val="22"/>
                <w:szCs w:val="22"/>
              </w:rPr>
              <w:t>А что можешь</w:t>
            </w:r>
            <w:r w:rsidRPr="0085272B">
              <w:rPr>
                <w:sz w:val="22"/>
                <w:szCs w:val="22"/>
              </w:rPr>
              <w:t xml:space="preserve"> сделать ты?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Пр.р. по теме «Составление памяток по охране родного края»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30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0"/>
                <w:sz w:val="22"/>
                <w:szCs w:val="22"/>
              </w:rPr>
              <w:t>Полезные  ис</w:t>
            </w:r>
            <w:r w:rsidRPr="0085272B">
              <w:rPr>
                <w:sz w:val="22"/>
                <w:szCs w:val="22"/>
              </w:rPr>
              <w:t>копаемые твоего края.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31</w:t>
            </w:r>
          </w:p>
        </w:tc>
        <w:tc>
          <w:tcPr>
            <w:tcW w:w="10440" w:type="dxa"/>
          </w:tcPr>
          <w:p w:rsidR="009C4439" w:rsidRPr="0085272B" w:rsidRDefault="009C4439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Растительный мир твоего края 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i/>
                <w:iCs/>
                <w:sz w:val="22"/>
                <w:szCs w:val="22"/>
              </w:rPr>
              <w:t>П.р. по теме:</w:t>
            </w:r>
            <w:r w:rsidRPr="0085272B">
              <w:rPr>
                <w:sz w:val="22"/>
                <w:szCs w:val="22"/>
              </w:rPr>
              <w:t xml:space="preserve"> «Растения Тюменского края».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32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Отрасли животноводства</w:t>
            </w:r>
            <w:r w:rsidRPr="0085272B">
              <w:rPr>
                <w:sz w:val="22"/>
                <w:szCs w:val="22"/>
              </w:rPr>
              <w:t xml:space="preserve"> твоего края и домашние животные.  Животные Тюменского края. Редкие и исчез-ие виды.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33</w:t>
            </w:r>
          </w:p>
        </w:tc>
        <w:tc>
          <w:tcPr>
            <w:tcW w:w="10440" w:type="dxa"/>
          </w:tcPr>
          <w:p w:rsidR="009C4439" w:rsidRPr="0085272B" w:rsidRDefault="009C4439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Обобщение по теме «Родной край - часть великой России». 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b/>
                <w:bCs/>
                <w:i/>
                <w:iCs/>
                <w:sz w:val="22"/>
                <w:szCs w:val="22"/>
              </w:rPr>
              <w:t>Проверочная работа по теме: «Родной край – часть великой России»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34</w:t>
            </w:r>
          </w:p>
        </w:tc>
        <w:tc>
          <w:tcPr>
            <w:tcW w:w="10440" w:type="dxa"/>
          </w:tcPr>
          <w:p w:rsidR="009C4439" w:rsidRPr="0085272B" w:rsidRDefault="009C4439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 xml:space="preserve">Деятельность людей. </w:t>
            </w:r>
          </w:p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Народные про</w:t>
            </w:r>
            <w:r w:rsidRPr="0085272B">
              <w:rPr>
                <w:sz w:val="22"/>
                <w:szCs w:val="22"/>
              </w:rPr>
              <w:t>мыслы твоего края.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35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Заповедные места твоего края. Почва Тюменского края.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Письмо руководителей клу</w:t>
            </w:r>
            <w:r w:rsidRPr="0085272B">
              <w:rPr>
                <w:sz w:val="22"/>
                <w:szCs w:val="22"/>
              </w:rPr>
              <w:softHyphen/>
            </w:r>
            <w:r w:rsidRPr="0085272B">
              <w:rPr>
                <w:spacing w:val="-2"/>
                <w:sz w:val="22"/>
                <w:szCs w:val="22"/>
              </w:rPr>
              <w:t>ба школьникам «</w:t>
            </w:r>
            <w:r w:rsidRPr="0085272B">
              <w:rPr>
                <w:sz w:val="22"/>
                <w:szCs w:val="22"/>
              </w:rPr>
              <w:t>Как устроен организм человека»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37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Путешествиев мир клеток. Самый боль</w:t>
            </w:r>
            <w:r w:rsidRPr="0085272B">
              <w:rPr>
                <w:sz w:val="22"/>
                <w:szCs w:val="22"/>
              </w:rPr>
              <w:t>шой орган чувств.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2"/>
                <w:sz w:val="22"/>
                <w:szCs w:val="22"/>
              </w:rPr>
              <w:t>Путешествиев мир клеток. Самый боль</w:t>
            </w:r>
            <w:r w:rsidRPr="0085272B">
              <w:rPr>
                <w:sz w:val="22"/>
                <w:szCs w:val="22"/>
              </w:rPr>
              <w:t>шой орган чувств.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39</w:t>
            </w:r>
          </w:p>
        </w:tc>
        <w:tc>
          <w:tcPr>
            <w:tcW w:w="10440" w:type="dxa"/>
          </w:tcPr>
          <w:p w:rsidR="009C4439" w:rsidRPr="0085272B" w:rsidRDefault="009C4439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Двигательная функция человека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40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Пищеварительная система.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41</w:t>
            </w:r>
          </w:p>
        </w:tc>
        <w:tc>
          <w:tcPr>
            <w:tcW w:w="10440" w:type="dxa"/>
          </w:tcPr>
          <w:p w:rsidR="009C4439" w:rsidRPr="0085272B" w:rsidRDefault="009C4439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Система кровообращения. Ее роль в жизнедеятельности человека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42</w:t>
            </w:r>
          </w:p>
        </w:tc>
        <w:tc>
          <w:tcPr>
            <w:tcW w:w="10440" w:type="dxa"/>
          </w:tcPr>
          <w:p w:rsidR="009C4439" w:rsidRPr="0085272B" w:rsidRDefault="009C4439" w:rsidP="00D90DD6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Дыхательная система.  Ее роль в жизнедеятельности человека.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43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 xml:space="preserve">Все о вдохе и </w:t>
            </w:r>
            <w:r w:rsidRPr="0085272B">
              <w:rPr>
                <w:spacing w:val="-2"/>
                <w:sz w:val="22"/>
                <w:szCs w:val="22"/>
              </w:rPr>
              <w:t xml:space="preserve">выдохе. Береги </w:t>
            </w:r>
            <w:r w:rsidRPr="0085272B">
              <w:rPr>
                <w:sz w:val="22"/>
                <w:szCs w:val="22"/>
              </w:rPr>
              <w:t>свои легкие.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44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Как почки уда</w:t>
            </w:r>
            <w:r w:rsidRPr="0085272B">
              <w:rPr>
                <w:sz w:val="22"/>
                <w:szCs w:val="22"/>
              </w:rPr>
              <w:t>ляют из орга</w:t>
            </w:r>
            <w:r w:rsidRPr="0085272B">
              <w:rPr>
                <w:spacing w:val="-1"/>
                <w:sz w:val="22"/>
                <w:szCs w:val="22"/>
              </w:rPr>
              <w:t>низма вредные</w:t>
            </w:r>
            <w:r w:rsidRPr="0085272B">
              <w:rPr>
                <w:sz w:val="22"/>
                <w:szCs w:val="22"/>
              </w:rPr>
              <w:t xml:space="preserve"> вещества.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45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Нервная систе</w:t>
            </w:r>
            <w:r w:rsidRPr="0085272B">
              <w:rPr>
                <w:sz w:val="22"/>
                <w:szCs w:val="22"/>
              </w:rPr>
              <w:t>ма человека.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Основные виды травм у детей младшего школьного возраста.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5"/>
                <w:sz w:val="22"/>
                <w:szCs w:val="22"/>
              </w:rPr>
              <w:t xml:space="preserve">Обобщение по </w:t>
            </w:r>
            <w:r w:rsidRPr="0085272B">
              <w:rPr>
                <w:spacing w:val="-2"/>
                <w:sz w:val="22"/>
                <w:szCs w:val="22"/>
              </w:rPr>
              <w:t>теме «Челове</w:t>
            </w:r>
            <w:r w:rsidRPr="0085272B">
              <w:rPr>
                <w:spacing w:val="-1"/>
                <w:sz w:val="22"/>
                <w:szCs w:val="22"/>
              </w:rPr>
              <w:t>ческий орга</w:t>
            </w:r>
            <w:r w:rsidRPr="0085272B">
              <w:rPr>
                <w:sz w:val="22"/>
                <w:szCs w:val="22"/>
              </w:rPr>
              <w:t>низм». Готовимся к школьной олимпиаде.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47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 </w:t>
            </w:r>
            <w:r w:rsidRPr="0085272B">
              <w:rPr>
                <w:spacing w:val="-11"/>
                <w:sz w:val="22"/>
                <w:szCs w:val="22"/>
              </w:rPr>
              <w:t>«Как мы вос</w:t>
            </w:r>
            <w:r w:rsidRPr="0085272B">
              <w:rPr>
                <w:spacing w:val="-11"/>
                <w:sz w:val="22"/>
                <w:szCs w:val="22"/>
              </w:rPr>
              <w:softHyphen/>
              <w:t>принимаем ок</w:t>
            </w:r>
            <w:r w:rsidRPr="0085272B">
              <w:rPr>
                <w:sz w:val="22"/>
                <w:szCs w:val="22"/>
              </w:rPr>
              <w:t xml:space="preserve">ружающий </w:t>
            </w:r>
            <w:r w:rsidRPr="0085272B">
              <w:rPr>
                <w:spacing w:val="-11"/>
                <w:sz w:val="22"/>
                <w:szCs w:val="22"/>
              </w:rPr>
              <w:t xml:space="preserve">мир».  Спроси </w:t>
            </w:r>
            <w:r w:rsidRPr="0085272B">
              <w:rPr>
                <w:spacing w:val="-8"/>
                <w:sz w:val="22"/>
                <w:szCs w:val="22"/>
              </w:rPr>
              <w:t>у носа, что та</w:t>
            </w:r>
            <w:r w:rsidRPr="0085272B">
              <w:rPr>
                <w:spacing w:val="-8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кое запах.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2"/>
                <w:sz w:val="22"/>
                <w:szCs w:val="22"/>
              </w:rPr>
              <w:t>Высуни язык</w:t>
            </w:r>
            <w:r w:rsidRPr="0085272B">
              <w:rPr>
                <w:spacing w:val="-13"/>
                <w:sz w:val="22"/>
                <w:szCs w:val="22"/>
              </w:rPr>
              <w:t>и скажи: «А»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49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Органы чувств. Глаза.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50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2"/>
                <w:sz w:val="22"/>
                <w:szCs w:val="22"/>
              </w:rPr>
              <w:t>Ухо не только</w:t>
            </w:r>
            <w:r w:rsidRPr="0085272B">
              <w:rPr>
                <w:sz w:val="22"/>
                <w:szCs w:val="22"/>
              </w:rPr>
              <w:t xml:space="preserve"> орган слуха.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51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Ухо – орган равновесия.</w:t>
            </w:r>
          </w:p>
          <w:p w:rsidR="009C4439" w:rsidRPr="0085272B" w:rsidRDefault="009C4439" w:rsidP="004C6293">
            <w:r w:rsidRPr="0085272B">
              <w:rPr>
                <w:sz w:val="22"/>
                <w:szCs w:val="22"/>
              </w:rPr>
              <w:t>ПДД  Первая помощь при попадании инородных тел в глаз, ухо, нос.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52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  <w:rPr>
                <w:spacing w:val="-2"/>
              </w:rPr>
            </w:pPr>
            <w:r w:rsidRPr="0085272B">
              <w:rPr>
                <w:sz w:val="22"/>
                <w:szCs w:val="22"/>
              </w:rPr>
              <w:t xml:space="preserve">Распознавание </w:t>
            </w:r>
            <w:r w:rsidRPr="0085272B">
              <w:rPr>
                <w:spacing w:val="-1"/>
                <w:sz w:val="22"/>
                <w:szCs w:val="22"/>
              </w:rPr>
              <w:t>предметов пу</w:t>
            </w:r>
            <w:r w:rsidRPr="0085272B">
              <w:rPr>
                <w:spacing w:val="-1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тем соприкос</w:t>
            </w:r>
            <w:r w:rsidRPr="0085272B">
              <w:rPr>
                <w:sz w:val="22"/>
                <w:szCs w:val="22"/>
              </w:rPr>
              <w:softHyphen/>
            </w:r>
            <w:r w:rsidRPr="0085272B">
              <w:rPr>
                <w:spacing w:val="-2"/>
                <w:sz w:val="22"/>
                <w:szCs w:val="22"/>
              </w:rPr>
              <w:t>новения с ними.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53</w:t>
            </w:r>
          </w:p>
        </w:tc>
        <w:tc>
          <w:tcPr>
            <w:tcW w:w="10440" w:type="dxa"/>
          </w:tcPr>
          <w:p w:rsidR="009C4439" w:rsidRPr="0085272B" w:rsidRDefault="009C4439" w:rsidP="004C6293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Охрана здоровья человека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54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2"/>
                <w:sz w:val="22"/>
                <w:szCs w:val="22"/>
              </w:rPr>
              <w:t>Обобщение по теме «Изучаем</w:t>
            </w:r>
            <w:r w:rsidRPr="0085272B">
              <w:rPr>
                <w:sz w:val="22"/>
                <w:szCs w:val="22"/>
              </w:rPr>
              <w:t xml:space="preserve"> органы чувств». 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b/>
                <w:bCs/>
                <w:i/>
                <w:iCs/>
                <w:sz w:val="22"/>
                <w:szCs w:val="22"/>
              </w:rPr>
              <w:t>Проверочная работа  «Органы чувств»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55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Границы России.</w:t>
            </w:r>
          </w:p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i/>
                <w:iCs/>
                <w:sz w:val="22"/>
                <w:szCs w:val="22"/>
              </w:rPr>
              <w:t xml:space="preserve">Практическая работа с картой мира </w:t>
            </w:r>
            <w:r w:rsidRPr="0085272B">
              <w:rPr>
                <w:sz w:val="22"/>
                <w:szCs w:val="22"/>
              </w:rPr>
              <w:t>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Границы России</w:t>
            </w:r>
          </w:p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ОБЖ  Государственная инспекция безопасности дорожного движения (ГИБДД).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57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Соединенные штаты Амери</w:t>
            </w:r>
            <w:r w:rsidRPr="0085272B">
              <w:rPr>
                <w:sz w:val="22"/>
                <w:szCs w:val="22"/>
              </w:rPr>
              <w:t>ки (США)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Великобритания</w:t>
            </w:r>
          </w:p>
          <w:p w:rsidR="009C4439" w:rsidRPr="0085272B" w:rsidRDefault="009C4439" w:rsidP="004C6293">
            <w:pPr>
              <w:pStyle w:val="Default"/>
              <w:rPr>
                <w:sz w:val="22"/>
                <w:szCs w:val="22"/>
              </w:rPr>
            </w:pPr>
            <w:r w:rsidRPr="0085272B">
              <w:rPr>
                <w:sz w:val="22"/>
                <w:szCs w:val="22"/>
              </w:rPr>
              <w:t>Практическая работа с картой мира 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59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Франция.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60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>Обобщение по теме «Путеше</w:t>
            </w:r>
            <w:r w:rsidRPr="0085272B">
              <w:rPr>
                <w:sz w:val="22"/>
                <w:szCs w:val="22"/>
              </w:rPr>
              <w:t>ствие по странам мира». Готовимся к школьной олимпиаде.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61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pacing w:val="-1"/>
                <w:sz w:val="22"/>
                <w:szCs w:val="22"/>
              </w:rPr>
              <w:t xml:space="preserve">День народного </w:t>
            </w:r>
            <w:r w:rsidRPr="0085272B">
              <w:rPr>
                <w:sz w:val="22"/>
                <w:szCs w:val="22"/>
              </w:rPr>
              <w:t>единства</w:t>
            </w:r>
          </w:p>
          <w:p w:rsidR="009C4439" w:rsidRPr="0085272B" w:rsidRDefault="009C4439" w:rsidP="004C6293">
            <w:r w:rsidRPr="0085272B">
              <w:rPr>
                <w:sz w:val="22"/>
                <w:szCs w:val="22"/>
              </w:rPr>
              <w:t>Итоговое занятие по разделу. Тест.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62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Москва: память о войне 1812</w:t>
            </w:r>
            <w:r w:rsidRPr="0085272B">
              <w:rPr>
                <w:sz w:val="22"/>
                <w:szCs w:val="22"/>
              </w:rPr>
              <w:t xml:space="preserve"> года.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63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>Память Моск</w:t>
            </w:r>
            <w:r w:rsidRPr="0085272B">
              <w:rPr>
                <w:spacing w:val="-1"/>
                <w:sz w:val="22"/>
                <w:szCs w:val="22"/>
              </w:rPr>
              <w:softHyphen/>
              <w:t>вы о героях Ве</w:t>
            </w:r>
            <w:r w:rsidRPr="0085272B">
              <w:rPr>
                <w:spacing w:val="-1"/>
                <w:sz w:val="22"/>
                <w:szCs w:val="22"/>
              </w:rPr>
              <w:softHyphen/>
            </w:r>
            <w:r w:rsidRPr="0085272B">
              <w:rPr>
                <w:spacing w:val="-2"/>
                <w:sz w:val="22"/>
                <w:szCs w:val="22"/>
              </w:rPr>
              <w:t>ликой Отечест</w:t>
            </w:r>
            <w:r w:rsidRPr="0085272B">
              <w:rPr>
                <w:spacing w:val="-2"/>
                <w:sz w:val="22"/>
                <w:szCs w:val="22"/>
              </w:rPr>
              <w:softHyphen/>
            </w:r>
            <w:r w:rsidRPr="0085272B">
              <w:rPr>
                <w:spacing w:val="-1"/>
                <w:sz w:val="22"/>
                <w:szCs w:val="22"/>
              </w:rPr>
              <w:t xml:space="preserve">венной войны </w:t>
            </w:r>
            <w:r w:rsidRPr="0085272B">
              <w:rPr>
                <w:sz w:val="22"/>
                <w:szCs w:val="22"/>
              </w:rPr>
              <w:t>1941-1945 годов.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64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 xml:space="preserve">Памятники </w:t>
            </w:r>
            <w:r w:rsidRPr="0085272B">
              <w:rPr>
                <w:spacing w:val="-2"/>
                <w:sz w:val="22"/>
                <w:szCs w:val="22"/>
              </w:rPr>
              <w:t>Москвы поко</w:t>
            </w:r>
            <w:r w:rsidRPr="0085272B">
              <w:rPr>
                <w:spacing w:val="-2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рителям космоса.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65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2"/>
                <w:sz w:val="22"/>
                <w:szCs w:val="22"/>
              </w:rPr>
              <w:t xml:space="preserve">Обобщение по </w:t>
            </w:r>
            <w:r w:rsidRPr="0085272B">
              <w:rPr>
                <w:sz w:val="22"/>
                <w:szCs w:val="22"/>
              </w:rPr>
              <w:t>теме «Москва как летопись истории Рос</w:t>
            </w:r>
            <w:r w:rsidRPr="0085272B">
              <w:rPr>
                <w:sz w:val="22"/>
                <w:szCs w:val="22"/>
              </w:rPr>
              <w:softHyphen/>
              <w:t>сии».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66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shd w:val="clear" w:color="auto" w:fill="FFFFFF"/>
            </w:pPr>
            <w:r w:rsidRPr="0085272B">
              <w:rPr>
                <w:sz w:val="22"/>
                <w:szCs w:val="22"/>
              </w:rPr>
              <w:t>Имя нашей страны - Рос</w:t>
            </w:r>
            <w:r w:rsidRPr="0085272B">
              <w:rPr>
                <w:sz w:val="22"/>
                <w:szCs w:val="22"/>
              </w:rPr>
              <w:softHyphen/>
            </w:r>
            <w:r w:rsidRPr="0085272B">
              <w:rPr>
                <w:spacing w:val="-1"/>
                <w:sz w:val="22"/>
                <w:szCs w:val="22"/>
              </w:rPr>
              <w:t>сия или Рос</w:t>
            </w:r>
            <w:r w:rsidRPr="0085272B">
              <w:rPr>
                <w:spacing w:val="-2"/>
                <w:sz w:val="22"/>
                <w:szCs w:val="22"/>
              </w:rPr>
              <w:t>сийская Феде</w:t>
            </w:r>
            <w:r w:rsidRPr="0085272B">
              <w:rPr>
                <w:spacing w:val="-2"/>
                <w:sz w:val="22"/>
                <w:szCs w:val="22"/>
              </w:rPr>
              <w:softHyphen/>
            </w:r>
            <w:r w:rsidRPr="0085272B">
              <w:rPr>
                <w:sz w:val="22"/>
                <w:szCs w:val="22"/>
              </w:rPr>
              <w:t>рация.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67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pacing w:val="-1"/>
                <w:sz w:val="22"/>
                <w:szCs w:val="22"/>
              </w:rPr>
              <w:t xml:space="preserve">Основной закон </w:t>
            </w:r>
            <w:r w:rsidRPr="0085272B">
              <w:rPr>
                <w:sz w:val="22"/>
                <w:szCs w:val="22"/>
              </w:rPr>
              <w:t>страны Конституция Рос</w:t>
            </w:r>
            <w:r w:rsidRPr="0085272B">
              <w:rPr>
                <w:sz w:val="22"/>
                <w:szCs w:val="22"/>
              </w:rPr>
              <w:softHyphen/>
              <w:t>сии. Президент России.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>68</w:t>
            </w: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  <w:r w:rsidRPr="0085272B">
              <w:rPr>
                <w:sz w:val="22"/>
                <w:szCs w:val="22"/>
              </w:rPr>
              <w:t xml:space="preserve">Обобщение по теме «Мы - граждане России» </w:t>
            </w:r>
            <w:r w:rsidRPr="0085272B">
              <w:rPr>
                <w:i/>
                <w:iCs/>
                <w:spacing w:val="-3"/>
                <w:sz w:val="22"/>
                <w:szCs w:val="22"/>
              </w:rPr>
              <w:t xml:space="preserve">или </w:t>
            </w:r>
            <w:r w:rsidRPr="0085272B">
              <w:rPr>
                <w:spacing w:val="-3"/>
                <w:sz w:val="22"/>
                <w:szCs w:val="22"/>
              </w:rPr>
              <w:t xml:space="preserve">экскурсия </w:t>
            </w:r>
            <w:r w:rsidRPr="0085272B">
              <w:rPr>
                <w:sz w:val="22"/>
                <w:szCs w:val="22"/>
              </w:rPr>
              <w:t>в краеведче</w:t>
            </w:r>
            <w:r w:rsidRPr="0085272B">
              <w:rPr>
                <w:sz w:val="22"/>
                <w:szCs w:val="22"/>
              </w:rPr>
              <w:softHyphen/>
              <w:t>ский музей.</w:t>
            </w: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  <w:tr w:rsidR="009C4439" w:rsidRPr="0085272B">
        <w:tc>
          <w:tcPr>
            <w:tcW w:w="106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044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132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60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  <w:tc>
          <w:tcPr>
            <w:tcW w:w="998" w:type="dxa"/>
          </w:tcPr>
          <w:p w:rsidR="009C4439" w:rsidRPr="0085272B" w:rsidRDefault="009C4439" w:rsidP="00B31DFE">
            <w:pPr>
              <w:widowControl w:val="0"/>
              <w:tabs>
                <w:tab w:val="left" w:pos="504"/>
              </w:tabs>
              <w:autoSpaceDE w:val="0"/>
              <w:autoSpaceDN w:val="0"/>
              <w:adjustRightInd w:val="0"/>
              <w:spacing w:before="5"/>
              <w:ind w:right="72"/>
            </w:pPr>
          </w:p>
        </w:tc>
      </w:tr>
    </w:tbl>
    <w:p w:rsidR="009C4439" w:rsidRPr="0085272B" w:rsidRDefault="009C4439" w:rsidP="0080120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/>
        <w:ind w:right="72"/>
        <w:rPr>
          <w:sz w:val="22"/>
          <w:szCs w:val="22"/>
        </w:rPr>
      </w:pPr>
    </w:p>
    <w:sectPr w:rsidR="009C4439" w:rsidRPr="0085272B" w:rsidSect="00606587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BACE9E"/>
    <w:multiLevelType w:val="hybridMultilevel"/>
    <w:tmpl w:val="BA87D2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296AD6D"/>
    <w:multiLevelType w:val="hybridMultilevel"/>
    <w:tmpl w:val="FD9612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2B40F06"/>
    <w:multiLevelType w:val="hybridMultilevel"/>
    <w:tmpl w:val="D89BB0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38EA33A"/>
    <w:multiLevelType w:val="hybridMultilevel"/>
    <w:tmpl w:val="ED0D95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D839953"/>
    <w:multiLevelType w:val="hybridMultilevel"/>
    <w:tmpl w:val="BADF1A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81E2D97"/>
    <w:multiLevelType w:val="hybridMultilevel"/>
    <w:tmpl w:val="7A1958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36F46EC"/>
    <w:multiLevelType w:val="hybridMultilevel"/>
    <w:tmpl w:val="6E9BDC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ACC5AE6"/>
    <w:multiLevelType w:val="hybridMultilevel"/>
    <w:tmpl w:val="309739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C8EA79E"/>
    <w:multiLevelType w:val="hybridMultilevel"/>
    <w:tmpl w:val="77468C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FFFFFFFE"/>
    <w:multiLevelType w:val="singleLevel"/>
    <w:tmpl w:val="AB30C456"/>
    <w:lvl w:ilvl="0">
      <w:numFmt w:val="bullet"/>
      <w:lvlText w:val="*"/>
      <w:lvlJc w:val="left"/>
    </w:lvl>
  </w:abstractNum>
  <w:abstractNum w:abstractNumId="11">
    <w:nsid w:val="00DF143D"/>
    <w:multiLevelType w:val="hybridMultilevel"/>
    <w:tmpl w:val="B3E74B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61A5527"/>
    <w:multiLevelType w:val="hybridMultilevel"/>
    <w:tmpl w:val="13586A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69203E"/>
    <w:multiLevelType w:val="hybridMultilevel"/>
    <w:tmpl w:val="261C76B2"/>
    <w:lvl w:ilvl="0" w:tplc="1F741A4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03A2BE9"/>
    <w:multiLevelType w:val="hybridMultilevel"/>
    <w:tmpl w:val="83026DB8"/>
    <w:lvl w:ilvl="0" w:tplc="66A08858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071E906"/>
    <w:multiLevelType w:val="hybridMultilevel"/>
    <w:tmpl w:val="EA330F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0ED2AA2"/>
    <w:multiLevelType w:val="hybridMultilevel"/>
    <w:tmpl w:val="548B70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1C71FBC"/>
    <w:multiLevelType w:val="hybridMultilevel"/>
    <w:tmpl w:val="ED0CFE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23CD2B7"/>
    <w:multiLevelType w:val="hybridMultilevel"/>
    <w:tmpl w:val="859480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DD98C82"/>
    <w:multiLevelType w:val="hybridMultilevel"/>
    <w:tmpl w:val="9B9C12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5F167A5"/>
    <w:multiLevelType w:val="hybridMultilevel"/>
    <w:tmpl w:val="ED8378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267C659"/>
    <w:multiLevelType w:val="hybridMultilevel"/>
    <w:tmpl w:val="57514B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A7B6872"/>
    <w:multiLevelType w:val="hybridMultilevel"/>
    <w:tmpl w:val="64EA5D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E876F22"/>
    <w:multiLevelType w:val="hybridMultilevel"/>
    <w:tmpl w:val="1A28EB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38949AB"/>
    <w:multiLevelType w:val="hybridMultilevel"/>
    <w:tmpl w:val="BAB8DDF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25">
    <w:nsid w:val="65565A16"/>
    <w:multiLevelType w:val="singleLevel"/>
    <w:tmpl w:val="E5D0171A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6">
    <w:nsid w:val="6C8BCE39"/>
    <w:multiLevelType w:val="hybridMultilevel"/>
    <w:tmpl w:val="685E59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27E1AF4"/>
    <w:multiLevelType w:val="hybridMultilevel"/>
    <w:tmpl w:val="F07EA65C"/>
    <w:lvl w:ilvl="0" w:tplc="CDB89BC2">
      <w:start w:val="1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  <w:b w:val="0"/>
        <w:bCs w:val="0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b w:val="0"/>
        <w:bCs w:val="0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>
    <w:nsid w:val="766FBFE0"/>
    <w:multiLevelType w:val="hybridMultilevel"/>
    <w:tmpl w:val="F9D9C7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7A18CA2"/>
    <w:multiLevelType w:val="hybridMultilevel"/>
    <w:tmpl w:val="717776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7"/>
  </w:num>
  <w:num w:numId="2">
    <w:abstractNumId w:val="1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numFmt w:val="bullet"/>
        <w:lvlText w:val="•"/>
        <w:legacy w:legacy="1" w:legacySpace="0" w:legacyIndent="297"/>
        <w:lvlJc w:val="left"/>
        <w:rPr>
          <w:rFonts w:ascii="Arial" w:hAnsi="Arial" w:cs="Arial" w:hint="default"/>
        </w:rPr>
      </w:lvl>
    </w:lvlOverride>
  </w:num>
  <w:num w:numId="5">
    <w:abstractNumId w:val="10"/>
    <w:lvlOverride w:ilvl="0">
      <w:lvl w:ilvl="0">
        <w:numFmt w:val="bullet"/>
        <w:lvlText w:val="•"/>
        <w:legacy w:legacy="1" w:legacySpace="0" w:legacyIndent="302"/>
        <w:lvlJc w:val="left"/>
        <w:rPr>
          <w:rFonts w:ascii="Arial" w:hAnsi="Arial" w:cs="Arial" w:hint="default"/>
        </w:rPr>
      </w:lvl>
    </w:lvlOverride>
  </w:num>
  <w:num w:numId="6">
    <w:abstractNumId w:val="13"/>
  </w:num>
  <w:num w:numId="7">
    <w:abstractNumId w:val="14"/>
  </w:num>
  <w:num w:numId="8">
    <w:abstractNumId w:val="10"/>
    <w:lvlOverride w:ilvl="0">
      <w:lvl w:ilvl="0"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0"/>
    <w:lvlOverride w:ilvl="0">
      <w:lvl w:ilvl="0"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5"/>
  </w:num>
  <w:num w:numId="13">
    <w:abstractNumId w:val="1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9"/>
  </w:num>
  <w:num w:numId="17">
    <w:abstractNumId w:val="21"/>
  </w:num>
  <w:num w:numId="18">
    <w:abstractNumId w:val="0"/>
  </w:num>
  <w:num w:numId="19">
    <w:abstractNumId w:val="1"/>
  </w:num>
  <w:num w:numId="20">
    <w:abstractNumId w:val="15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23"/>
  </w:num>
  <w:num w:numId="26">
    <w:abstractNumId w:val="18"/>
  </w:num>
  <w:num w:numId="27">
    <w:abstractNumId w:val="2"/>
  </w:num>
  <w:num w:numId="28">
    <w:abstractNumId w:val="20"/>
  </w:num>
  <w:num w:numId="29">
    <w:abstractNumId w:val="19"/>
  </w:num>
  <w:num w:numId="30">
    <w:abstractNumId w:val="11"/>
  </w:num>
  <w:num w:numId="31">
    <w:abstractNumId w:val="28"/>
  </w:num>
  <w:num w:numId="32">
    <w:abstractNumId w:val="17"/>
  </w:num>
  <w:num w:numId="33">
    <w:abstractNumId w:val="3"/>
  </w:num>
  <w:num w:numId="34">
    <w:abstractNumId w:val="16"/>
  </w:num>
  <w:num w:numId="35">
    <w:abstractNumId w:val="22"/>
  </w:num>
  <w:num w:numId="36">
    <w:abstractNumId w:val="26"/>
  </w:num>
  <w:num w:numId="37">
    <w:abstractNumId w:val="7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9B8"/>
    <w:rsid w:val="000021AF"/>
    <w:rsid w:val="00002D42"/>
    <w:rsid w:val="0000322A"/>
    <w:rsid w:val="00004111"/>
    <w:rsid w:val="000043A6"/>
    <w:rsid w:val="00005331"/>
    <w:rsid w:val="0001527E"/>
    <w:rsid w:val="000159FD"/>
    <w:rsid w:val="00015EE2"/>
    <w:rsid w:val="0001756F"/>
    <w:rsid w:val="0002038A"/>
    <w:rsid w:val="00024968"/>
    <w:rsid w:val="00024B00"/>
    <w:rsid w:val="00026EAB"/>
    <w:rsid w:val="00027CF1"/>
    <w:rsid w:val="0003097E"/>
    <w:rsid w:val="00031662"/>
    <w:rsid w:val="00031A37"/>
    <w:rsid w:val="00031AA4"/>
    <w:rsid w:val="00032382"/>
    <w:rsid w:val="000334BD"/>
    <w:rsid w:val="00034056"/>
    <w:rsid w:val="000354A4"/>
    <w:rsid w:val="000369C5"/>
    <w:rsid w:val="00041775"/>
    <w:rsid w:val="00041C09"/>
    <w:rsid w:val="00043C40"/>
    <w:rsid w:val="00043D68"/>
    <w:rsid w:val="00044235"/>
    <w:rsid w:val="000458B9"/>
    <w:rsid w:val="00047188"/>
    <w:rsid w:val="000524DC"/>
    <w:rsid w:val="000542C9"/>
    <w:rsid w:val="000543D3"/>
    <w:rsid w:val="0005441E"/>
    <w:rsid w:val="00055FFE"/>
    <w:rsid w:val="00056A5C"/>
    <w:rsid w:val="00062E36"/>
    <w:rsid w:val="00062EB2"/>
    <w:rsid w:val="0006378C"/>
    <w:rsid w:val="00065DDF"/>
    <w:rsid w:val="00066D70"/>
    <w:rsid w:val="00066E07"/>
    <w:rsid w:val="0007088B"/>
    <w:rsid w:val="00070D73"/>
    <w:rsid w:val="0007228F"/>
    <w:rsid w:val="000728FC"/>
    <w:rsid w:val="0007355A"/>
    <w:rsid w:val="000741B5"/>
    <w:rsid w:val="0007556E"/>
    <w:rsid w:val="00075859"/>
    <w:rsid w:val="0007784C"/>
    <w:rsid w:val="00077A56"/>
    <w:rsid w:val="000800EF"/>
    <w:rsid w:val="000805E8"/>
    <w:rsid w:val="00081D32"/>
    <w:rsid w:val="000834A0"/>
    <w:rsid w:val="00084021"/>
    <w:rsid w:val="00084774"/>
    <w:rsid w:val="00086A56"/>
    <w:rsid w:val="00086AE3"/>
    <w:rsid w:val="00090C32"/>
    <w:rsid w:val="00092AA8"/>
    <w:rsid w:val="00092C62"/>
    <w:rsid w:val="00094024"/>
    <w:rsid w:val="00095541"/>
    <w:rsid w:val="00096A4C"/>
    <w:rsid w:val="000973E3"/>
    <w:rsid w:val="00097F0B"/>
    <w:rsid w:val="000A02DD"/>
    <w:rsid w:val="000A2025"/>
    <w:rsid w:val="000A21B4"/>
    <w:rsid w:val="000A6360"/>
    <w:rsid w:val="000A7015"/>
    <w:rsid w:val="000B2B6B"/>
    <w:rsid w:val="000B53F3"/>
    <w:rsid w:val="000B645E"/>
    <w:rsid w:val="000C00EB"/>
    <w:rsid w:val="000C1C30"/>
    <w:rsid w:val="000C2EAD"/>
    <w:rsid w:val="000C3053"/>
    <w:rsid w:val="000C65A1"/>
    <w:rsid w:val="000C7701"/>
    <w:rsid w:val="000D06E3"/>
    <w:rsid w:val="000D0B33"/>
    <w:rsid w:val="000D0EB0"/>
    <w:rsid w:val="000D2F73"/>
    <w:rsid w:val="000D7CD3"/>
    <w:rsid w:val="000D7D98"/>
    <w:rsid w:val="000D7F09"/>
    <w:rsid w:val="000E1A03"/>
    <w:rsid w:val="000E2A04"/>
    <w:rsid w:val="000E3826"/>
    <w:rsid w:val="000E468A"/>
    <w:rsid w:val="000E6EAF"/>
    <w:rsid w:val="000F5C5C"/>
    <w:rsid w:val="000F7099"/>
    <w:rsid w:val="001011D5"/>
    <w:rsid w:val="001012D9"/>
    <w:rsid w:val="0010247F"/>
    <w:rsid w:val="00102DC0"/>
    <w:rsid w:val="00107A2B"/>
    <w:rsid w:val="00110248"/>
    <w:rsid w:val="00110D9E"/>
    <w:rsid w:val="00116D00"/>
    <w:rsid w:val="00117A81"/>
    <w:rsid w:val="00117E91"/>
    <w:rsid w:val="0012433D"/>
    <w:rsid w:val="00124A38"/>
    <w:rsid w:val="001250E9"/>
    <w:rsid w:val="00126827"/>
    <w:rsid w:val="001270FE"/>
    <w:rsid w:val="001327D7"/>
    <w:rsid w:val="00134179"/>
    <w:rsid w:val="0013590C"/>
    <w:rsid w:val="00136301"/>
    <w:rsid w:val="00136E67"/>
    <w:rsid w:val="00140CF3"/>
    <w:rsid w:val="001410FA"/>
    <w:rsid w:val="00142243"/>
    <w:rsid w:val="0014740F"/>
    <w:rsid w:val="001501CE"/>
    <w:rsid w:val="00150467"/>
    <w:rsid w:val="00150809"/>
    <w:rsid w:val="00150DC7"/>
    <w:rsid w:val="00151A4B"/>
    <w:rsid w:val="0015328C"/>
    <w:rsid w:val="001548A6"/>
    <w:rsid w:val="00157851"/>
    <w:rsid w:val="00161650"/>
    <w:rsid w:val="00161847"/>
    <w:rsid w:val="001635C3"/>
    <w:rsid w:val="00167084"/>
    <w:rsid w:val="00170842"/>
    <w:rsid w:val="00173343"/>
    <w:rsid w:val="00174241"/>
    <w:rsid w:val="00174E00"/>
    <w:rsid w:val="0017625A"/>
    <w:rsid w:val="0018061C"/>
    <w:rsid w:val="00181391"/>
    <w:rsid w:val="001847F2"/>
    <w:rsid w:val="00186C58"/>
    <w:rsid w:val="0019161A"/>
    <w:rsid w:val="00194E2E"/>
    <w:rsid w:val="001A097E"/>
    <w:rsid w:val="001A1FB0"/>
    <w:rsid w:val="001A3811"/>
    <w:rsid w:val="001A3FA0"/>
    <w:rsid w:val="001B0E4D"/>
    <w:rsid w:val="001B431A"/>
    <w:rsid w:val="001B4DC3"/>
    <w:rsid w:val="001C08A3"/>
    <w:rsid w:val="001C36E3"/>
    <w:rsid w:val="001C3A7F"/>
    <w:rsid w:val="001C46FD"/>
    <w:rsid w:val="001C4A69"/>
    <w:rsid w:val="001C58D0"/>
    <w:rsid w:val="001D00B4"/>
    <w:rsid w:val="001D0BEA"/>
    <w:rsid w:val="001D2090"/>
    <w:rsid w:val="001D47F5"/>
    <w:rsid w:val="001D501F"/>
    <w:rsid w:val="001D54F1"/>
    <w:rsid w:val="001E0400"/>
    <w:rsid w:val="001E2540"/>
    <w:rsid w:val="001E3E0F"/>
    <w:rsid w:val="001E5557"/>
    <w:rsid w:val="001E5BEF"/>
    <w:rsid w:val="001E7C96"/>
    <w:rsid w:val="001F1C82"/>
    <w:rsid w:val="001F443D"/>
    <w:rsid w:val="001F49E6"/>
    <w:rsid w:val="001F4CF7"/>
    <w:rsid w:val="002045F4"/>
    <w:rsid w:val="00206EAA"/>
    <w:rsid w:val="00207532"/>
    <w:rsid w:val="00211BB1"/>
    <w:rsid w:val="00212660"/>
    <w:rsid w:val="00213822"/>
    <w:rsid w:val="00213B9A"/>
    <w:rsid w:val="00213C8D"/>
    <w:rsid w:val="00217A01"/>
    <w:rsid w:val="002205BD"/>
    <w:rsid w:val="00220AFE"/>
    <w:rsid w:val="0022253F"/>
    <w:rsid w:val="002226B1"/>
    <w:rsid w:val="00222B5C"/>
    <w:rsid w:val="002232BF"/>
    <w:rsid w:val="00224AF3"/>
    <w:rsid w:val="00225561"/>
    <w:rsid w:val="002352F4"/>
    <w:rsid w:val="00237BA6"/>
    <w:rsid w:val="0024122F"/>
    <w:rsid w:val="00241337"/>
    <w:rsid w:val="0024159D"/>
    <w:rsid w:val="0024164E"/>
    <w:rsid w:val="002416CE"/>
    <w:rsid w:val="002417B9"/>
    <w:rsid w:val="00242266"/>
    <w:rsid w:val="00244175"/>
    <w:rsid w:val="0024760E"/>
    <w:rsid w:val="00250D0C"/>
    <w:rsid w:val="00251291"/>
    <w:rsid w:val="002514EE"/>
    <w:rsid w:val="0025300F"/>
    <w:rsid w:val="00253520"/>
    <w:rsid w:val="00253734"/>
    <w:rsid w:val="002538A8"/>
    <w:rsid w:val="00255D8C"/>
    <w:rsid w:val="002626B6"/>
    <w:rsid w:val="002653F8"/>
    <w:rsid w:val="00265D29"/>
    <w:rsid w:val="0026770F"/>
    <w:rsid w:val="0027030E"/>
    <w:rsid w:val="00271304"/>
    <w:rsid w:val="00272914"/>
    <w:rsid w:val="00274FD3"/>
    <w:rsid w:val="00275023"/>
    <w:rsid w:val="00277FA9"/>
    <w:rsid w:val="0028191C"/>
    <w:rsid w:val="00282372"/>
    <w:rsid w:val="00283342"/>
    <w:rsid w:val="0028419B"/>
    <w:rsid w:val="002854F3"/>
    <w:rsid w:val="002857DD"/>
    <w:rsid w:val="00285853"/>
    <w:rsid w:val="00286A3B"/>
    <w:rsid w:val="00287BA6"/>
    <w:rsid w:val="00287D5C"/>
    <w:rsid w:val="00293781"/>
    <w:rsid w:val="002939A7"/>
    <w:rsid w:val="00293ECA"/>
    <w:rsid w:val="002A1653"/>
    <w:rsid w:val="002A787E"/>
    <w:rsid w:val="002B0D85"/>
    <w:rsid w:val="002B3F93"/>
    <w:rsid w:val="002B5987"/>
    <w:rsid w:val="002B59DB"/>
    <w:rsid w:val="002C05A6"/>
    <w:rsid w:val="002C114B"/>
    <w:rsid w:val="002C1978"/>
    <w:rsid w:val="002C3CFE"/>
    <w:rsid w:val="002C3FD3"/>
    <w:rsid w:val="002C625F"/>
    <w:rsid w:val="002C6E94"/>
    <w:rsid w:val="002D14AB"/>
    <w:rsid w:val="002D2432"/>
    <w:rsid w:val="002D28AB"/>
    <w:rsid w:val="002D3B4D"/>
    <w:rsid w:val="002D455C"/>
    <w:rsid w:val="002D5A31"/>
    <w:rsid w:val="002E110F"/>
    <w:rsid w:val="002E1783"/>
    <w:rsid w:val="002E50A7"/>
    <w:rsid w:val="002E5EB3"/>
    <w:rsid w:val="002E6601"/>
    <w:rsid w:val="002F0BB7"/>
    <w:rsid w:val="002F13E4"/>
    <w:rsid w:val="002F1422"/>
    <w:rsid w:val="002F14BB"/>
    <w:rsid w:val="002F186A"/>
    <w:rsid w:val="002F1F94"/>
    <w:rsid w:val="002F20DE"/>
    <w:rsid w:val="002F2AA7"/>
    <w:rsid w:val="002F45A9"/>
    <w:rsid w:val="002F4DBB"/>
    <w:rsid w:val="002F670E"/>
    <w:rsid w:val="002F6F4D"/>
    <w:rsid w:val="00302DBD"/>
    <w:rsid w:val="00306795"/>
    <w:rsid w:val="0030702C"/>
    <w:rsid w:val="00311A7D"/>
    <w:rsid w:val="00311E74"/>
    <w:rsid w:val="003120A8"/>
    <w:rsid w:val="00315FD2"/>
    <w:rsid w:val="00317F1D"/>
    <w:rsid w:val="0032535B"/>
    <w:rsid w:val="00325EF9"/>
    <w:rsid w:val="00327FE4"/>
    <w:rsid w:val="00330D7B"/>
    <w:rsid w:val="0033132B"/>
    <w:rsid w:val="00333847"/>
    <w:rsid w:val="0033655C"/>
    <w:rsid w:val="00337B0A"/>
    <w:rsid w:val="00342F7C"/>
    <w:rsid w:val="0034380A"/>
    <w:rsid w:val="0034570C"/>
    <w:rsid w:val="003460BC"/>
    <w:rsid w:val="00350767"/>
    <w:rsid w:val="0035242A"/>
    <w:rsid w:val="00354B4F"/>
    <w:rsid w:val="003550AC"/>
    <w:rsid w:val="00357496"/>
    <w:rsid w:val="00357E58"/>
    <w:rsid w:val="00361E74"/>
    <w:rsid w:val="003626EB"/>
    <w:rsid w:val="00363CCC"/>
    <w:rsid w:val="00364519"/>
    <w:rsid w:val="003658E8"/>
    <w:rsid w:val="00365FBD"/>
    <w:rsid w:val="00374F5D"/>
    <w:rsid w:val="0037542D"/>
    <w:rsid w:val="00375E99"/>
    <w:rsid w:val="00381898"/>
    <w:rsid w:val="003819AC"/>
    <w:rsid w:val="0038373D"/>
    <w:rsid w:val="003842E4"/>
    <w:rsid w:val="00385982"/>
    <w:rsid w:val="00385C2A"/>
    <w:rsid w:val="00385FE7"/>
    <w:rsid w:val="0038624F"/>
    <w:rsid w:val="00386F50"/>
    <w:rsid w:val="00387D2C"/>
    <w:rsid w:val="00397991"/>
    <w:rsid w:val="00397AF8"/>
    <w:rsid w:val="003A2A73"/>
    <w:rsid w:val="003A4891"/>
    <w:rsid w:val="003B10B8"/>
    <w:rsid w:val="003B36C0"/>
    <w:rsid w:val="003B513A"/>
    <w:rsid w:val="003C0A6E"/>
    <w:rsid w:val="003C2AF1"/>
    <w:rsid w:val="003C3057"/>
    <w:rsid w:val="003C3E41"/>
    <w:rsid w:val="003C49F8"/>
    <w:rsid w:val="003C5484"/>
    <w:rsid w:val="003C76E7"/>
    <w:rsid w:val="003D5733"/>
    <w:rsid w:val="003D703E"/>
    <w:rsid w:val="003E2A10"/>
    <w:rsid w:val="003E39AB"/>
    <w:rsid w:val="003E3AC7"/>
    <w:rsid w:val="003E3D39"/>
    <w:rsid w:val="003E4855"/>
    <w:rsid w:val="003E6520"/>
    <w:rsid w:val="003E7D68"/>
    <w:rsid w:val="003F1E5F"/>
    <w:rsid w:val="003F47C4"/>
    <w:rsid w:val="003F5394"/>
    <w:rsid w:val="003F585D"/>
    <w:rsid w:val="003F7F8C"/>
    <w:rsid w:val="00402993"/>
    <w:rsid w:val="00403137"/>
    <w:rsid w:val="00403BD8"/>
    <w:rsid w:val="00403D5E"/>
    <w:rsid w:val="004046EF"/>
    <w:rsid w:val="00405AEE"/>
    <w:rsid w:val="00405BD5"/>
    <w:rsid w:val="0041311E"/>
    <w:rsid w:val="00413D3F"/>
    <w:rsid w:val="00415B5D"/>
    <w:rsid w:val="00415F07"/>
    <w:rsid w:val="0041678E"/>
    <w:rsid w:val="00416A00"/>
    <w:rsid w:val="00416D04"/>
    <w:rsid w:val="00416FAC"/>
    <w:rsid w:val="00420201"/>
    <w:rsid w:val="00422AD7"/>
    <w:rsid w:val="00422AE8"/>
    <w:rsid w:val="0042430B"/>
    <w:rsid w:val="004270D1"/>
    <w:rsid w:val="0043171C"/>
    <w:rsid w:val="00432561"/>
    <w:rsid w:val="00436C8D"/>
    <w:rsid w:val="00440DA9"/>
    <w:rsid w:val="00444418"/>
    <w:rsid w:val="0044549E"/>
    <w:rsid w:val="004468BB"/>
    <w:rsid w:val="00446DCE"/>
    <w:rsid w:val="004503CA"/>
    <w:rsid w:val="0045193F"/>
    <w:rsid w:val="00451CF4"/>
    <w:rsid w:val="00453715"/>
    <w:rsid w:val="00456D32"/>
    <w:rsid w:val="00460456"/>
    <w:rsid w:val="00463A21"/>
    <w:rsid w:val="00465057"/>
    <w:rsid w:val="004661C8"/>
    <w:rsid w:val="0046738C"/>
    <w:rsid w:val="00467E3A"/>
    <w:rsid w:val="0047131B"/>
    <w:rsid w:val="004718EE"/>
    <w:rsid w:val="0047238B"/>
    <w:rsid w:val="004724B9"/>
    <w:rsid w:val="00472C1D"/>
    <w:rsid w:val="00473729"/>
    <w:rsid w:val="004742F7"/>
    <w:rsid w:val="00474F9D"/>
    <w:rsid w:val="00475E0B"/>
    <w:rsid w:val="00476D90"/>
    <w:rsid w:val="00482A7C"/>
    <w:rsid w:val="004865E5"/>
    <w:rsid w:val="00486B93"/>
    <w:rsid w:val="00487A5D"/>
    <w:rsid w:val="00487AF1"/>
    <w:rsid w:val="00490796"/>
    <w:rsid w:val="00490AC7"/>
    <w:rsid w:val="00492DED"/>
    <w:rsid w:val="00493AF1"/>
    <w:rsid w:val="00494031"/>
    <w:rsid w:val="00494815"/>
    <w:rsid w:val="004949A9"/>
    <w:rsid w:val="0049509A"/>
    <w:rsid w:val="00496312"/>
    <w:rsid w:val="00496AC2"/>
    <w:rsid w:val="004A02BA"/>
    <w:rsid w:val="004A1D21"/>
    <w:rsid w:val="004A2329"/>
    <w:rsid w:val="004A5795"/>
    <w:rsid w:val="004A6066"/>
    <w:rsid w:val="004A6AEF"/>
    <w:rsid w:val="004A7A18"/>
    <w:rsid w:val="004B3F6C"/>
    <w:rsid w:val="004B4141"/>
    <w:rsid w:val="004B5A4D"/>
    <w:rsid w:val="004C0100"/>
    <w:rsid w:val="004C0855"/>
    <w:rsid w:val="004C18C7"/>
    <w:rsid w:val="004C2897"/>
    <w:rsid w:val="004C6293"/>
    <w:rsid w:val="004C6732"/>
    <w:rsid w:val="004D0A67"/>
    <w:rsid w:val="004D2786"/>
    <w:rsid w:val="004D3556"/>
    <w:rsid w:val="004D4703"/>
    <w:rsid w:val="004D61CB"/>
    <w:rsid w:val="004D7084"/>
    <w:rsid w:val="004E7566"/>
    <w:rsid w:val="004F10E3"/>
    <w:rsid w:val="004F1CE8"/>
    <w:rsid w:val="004F3B72"/>
    <w:rsid w:val="004F4523"/>
    <w:rsid w:val="004F5551"/>
    <w:rsid w:val="0050072A"/>
    <w:rsid w:val="00500A27"/>
    <w:rsid w:val="00504866"/>
    <w:rsid w:val="00505F04"/>
    <w:rsid w:val="005071BA"/>
    <w:rsid w:val="00511819"/>
    <w:rsid w:val="00513034"/>
    <w:rsid w:val="00516B52"/>
    <w:rsid w:val="00517123"/>
    <w:rsid w:val="00517E77"/>
    <w:rsid w:val="0052079F"/>
    <w:rsid w:val="0052131A"/>
    <w:rsid w:val="005217BC"/>
    <w:rsid w:val="005232C9"/>
    <w:rsid w:val="005236B5"/>
    <w:rsid w:val="005258FC"/>
    <w:rsid w:val="005262FD"/>
    <w:rsid w:val="00526F8F"/>
    <w:rsid w:val="00527E02"/>
    <w:rsid w:val="00531AE3"/>
    <w:rsid w:val="00540D32"/>
    <w:rsid w:val="00541044"/>
    <w:rsid w:val="005413BC"/>
    <w:rsid w:val="0054217E"/>
    <w:rsid w:val="00542707"/>
    <w:rsid w:val="005447B6"/>
    <w:rsid w:val="0054617C"/>
    <w:rsid w:val="00547200"/>
    <w:rsid w:val="005506CC"/>
    <w:rsid w:val="005506D4"/>
    <w:rsid w:val="005516B0"/>
    <w:rsid w:val="00552ED0"/>
    <w:rsid w:val="00554DF2"/>
    <w:rsid w:val="00555A5E"/>
    <w:rsid w:val="0055656B"/>
    <w:rsid w:val="005609D8"/>
    <w:rsid w:val="00560DA6"/>
    <w:rsid w:val="00561125"/>
    <w:rsid w:val="005644D2"/>
    <w:rsid w:val="005646C4"/>
    <w:rsid w:val="0056480B"/>
    <w:rsid w:val="005665DD"/>
    <w:rsid w:val="00566EDE"/>
    <w:rsid w:val="00567989"/>
    <w:rsid w:val="0057446C"/>
    <w:rsid w:val="005762A7"/>
    <w:rsid w:val="00576963"/>
    <w:rsid w:val="00577595"/>
    <w:rsid w:val="005776FE"/>
    <w:rsid w:val="00580438"/>
    <w:rsid w:val="005818DF"/>
    <w:rsid w:val="00582F7B"/>
    <w:rsid w:val="0058440F"/>
    <w:rsid w:val="00585129"/>
    <w:rsid w:val="00585640"/>
    <w:rsid w:val="00586ED6"/>
    <w:rsid w:val="005872F3"/>
    <w:rsid w:val="00590ECE"/>
    <w:rsid w:val="0059393D"/>
    <w:rsid w:val="005968E6"/>
    <w:rsid w:val="00596B23"/>
    <w:rsid w:val="00597F52"/>
    <w:rsid w:val="005A0000"/>
    <w:rsid w:val="005A46BD"/>
    <w:rsid w:val="005A4BB2"/>
    <w:rsid w:val="005A68BB"/>
    <w:rsid w:val="005B03B1"/>
    <w:rsid w:val="005B0802"/>
    <w:rsid w:val="005B1D68"/>
    <w:rsid w:val="005B1F60"/>
    <w:rsid w:val="005B3847"/>
    <w:rsid w:val="005B4117"/>
    <w:rsid w:val="005B47D9"/>
    <w:rsid w:val="005B530B"/>
    <w:rsid w:val="005B6666"/>
    <w:rsid w:val="005B7D8D"/>
    <w:rsid w:val="005C0A88"/>
    <w:rsid w:val="005C0C5A"/>
    <w:rsid w:val="005C1544"/>
    <w:rsid w:val="005C40DD"/>
    <w:rsid w:val="005C68F0"/>
    <w:rsid w:val="005C7222"/>
    <w:rsid w:val="005C7259"/>
    <w:rsid w:val="005C74F4"/>
    <w:rsid w:val="005D0855"/>
    <w:rsid w:val="005D1D70"/>
    <w:rsid w:val="005D5C0D"/>
    <w:rsid w:val="005D5DA9"/>
    <w:rsid w:val="005D60E0"/>
    <w:rsid w:val="005D6B32"/>
    <w:rsid w:val="005D6BC0"/>
    <w:rsid w:val="005D6E35"/>
    <w:rsid w:val="005D7DD5"/>
    <w:rsid w:val="005D7E63"/>
    <w:rsid w:val="005E19B7"/>
    <w:rsid w:val="005E2311"/>
    <w:rsid w:val="005E58A4"/>
    <w:rsid w:val="005E5BBA"/>
    <w:rsid w:val="005E603C"/>
    <w:rsid w:val="005E7C15"/>
    <w:rsid w:val="005F018F"/>
    <w:rsid w:val="005F0F45"/>
    <w:rsid w:val="005F64DA"/>
    <w:rsid w:val="00600883"/>
    <w:rsid w:val="00601384"/>
    <w:rsid w:val="0060463A"/>
    <w:rsid w:val="00604B47"/>
    <w:rsid w:val="00606587"/>
    <w:rsid w:val="00611EDE"/>
    <w:rsid w:val="00620BF5"/>
    <w:rsid w:val="00623B9C"/>
    <w:rsid w:val="00625303"/>
    <w:rsid w:val="0062685F"/>
    <w:rsid w:val="006318AB"/>
    <w:rsid w:val="00633815"/>
    <w:rsid w:val="00634352"/>
    <w:rsid w:val="00637328"/>
    <w:rsid w:val="00641A01"/>
    <w:rsid w:val="00641DD2"/>
    <w:rsid w:val="00643ECD"/>
    <w:rsid w:val="006451B9"/>
    <w:rsid w:val="0064526E"/>
    <w:rsid w:val="00647250"/>
    <w:rsid w:val="00650B05"/>
    <w:rsid w:val="006518FC"/>
    <w:rsid w:val="0065235D"/>
    <w:rsid w:val="006540BC"/>
    <w:rsid w:val="00656C31"/>
    <w:rsid w:val="00657D24"/>
    <w:rsid w:val="00660EDE"/>
    <w:rsid w:val="006632D3"/>
    <w:rsid w:val="00664535"/>
    <w:rsid w:val="00665C8B"/>
    <w:rsid w:val="00666AF3"/>
    <w:rsid w:val="00670217"/>
    <w:rsid w:val="006711FA"/>
    <w:rsid w:val="00672142"/>
    <w:rsid w:val="00673D34"/>
    <w:rsid w:val="00674569"/>
    <w:rsid w:val="006751F8"/>
    <w:rsid w:val="00675315"/>
    <w:rsid w:val="006762CF"/>
    <w:rsid w:val="00676820"/>
    <w:rsid w:val="0067708E"/>
    <w:rsid w:val="00680277"/>
    <w:rsid w:val="006804E3"/>
    <w:rsid w:val="0068102F"/>
    <w:rsid w:val="00682678"/>
    <w:rsid w:val="00683143"/>
    <w:rsid w:val="006850B2"/>
    <w:rsid w:val="0068642D"/>
    <w:rsid w:val="006879A7"/>
    <w:rsid w:val="00692423"/>
    <w:rsid w:val="0069386F"/>
    <w:rsid w:val="00694B4D"/>
    <w:rsid w:val="00696835"/>
    <w:rsid w:val="006972B2"/>
    <w:rsid w:val="006A10AE"/>
    <w:rsid w:val="006A441C"/>
    <w:rsid w:val="006A6F15"/>
    <w:rsid w:val="006B17E3"/>
    <w:rsid w:val="006B1DC6"/>
    <w:rsid w:val="006B1F07"/>
    <w:rsid w:val="006B3467"/>
    <w:rsid w:val="006B635C"/>
    <w:rsid w:val="006B730B"/>
    <w:rsid w:val="006C2F32"/>
    <w:rsid w:val="006C43EC"/>
    <w:rsid w:val="006C72CE"/>
    <w:rsid w:val="006D2EEE"/>
    <w:rsid w:val="006D4C0A"/>
    <w:rsid w:val="006D547F"/>
    <w:rsid w:val="006E4079"/>
    <w:rsid w:val="006E43F6"/>
    <w:rsid w:val="006E4AB4"/>
    <w:rsid w:val="006F163A"/>
    <w:rsid w:val="006F2525"/>
    <w:rsid w:val="006F2A96"/>
    <w:rsid w:val="006F5652"/>
    <w:rsid w:val="006F73E1"/>
    <w:rsid w:val="007003D1"/>
    <w:rsid w:val="00704343"/>
    <w:rsid w:val="00710D5B"/>
    <w:rsid w:val="007131D4"/>
    <w:rsid w:val="007174FD"/>
    <w:rsid w:val="00717F33"/>
    <w:rsid w:val="007201C7"/>
    <w:rsid w:val="007207E8"/>
    <w:rsid w:val="0072132E"/>
    <w:rsid w:val="00721EF8"/>
    <w:rsid w:val="0072629C"/>
    <w:rsid w:val="00726F78"/>
    <w:rsid w:val="00727824"/>
    <w:rsid w:val="00731062"/>
    <w:rsid w:val="00732CE1"/>
    <w:rsid w:val="00734505"/>
    <w:rsid w:val="007371FB"/>
    <w:rsid w:val="00737C8C"/>
    <w:rsid w:val="00740FB3"/>
    <w:rsid w:val="00741DB6"/>
    <w:rsid w:val="0074217C"/>
    <w:rsid w:val="00743EB2"/>
    <w:rsid w:val="0074546A"/>
    <w:rsid w:val="00746403"/>
    <w:rsid w:val="00747657"/>
    <w:rsid w:val="0075035B"/>
    <w:rsid w:val="00750BE4"/>
    <w:rsid w:val="0075116B"/>
    <w:rsid w:val="00753469"/>
    <w:rsid w:val="00762A6E"/>
    <w:rsid w:val="00762E6A"/>
    <w:rsid w:val="007643B4"/>
    <w:rsid w:val="0076721E"/>
    <w:rsid w:val="007739A9"/>
    <w:rsid w:val="0077495C"/>
    <w:rsid w:val="00784F74"/>
    <w:rsid w:val="007868E0"/>
    <w:rsid w:val="00787F02"/>
    <w:rsid w:val="007914C4"/>
    <w:rsid w:val="007931F8"/>
    <w:rsid w:val="00793E78"/>
    <w:rsid w:val="00793EB4"/>
    <w:rsid w:val="00794D6E"/>
    <w:rsid w:val="00795F34"/>
    <w:rsid w:val="007967FB"/>
    <w:rsid w:val="007975B0"/>
    <w:rsid w:val="00797A0B"/>
    <w:rsid w:val="007A122B"/>
    <w:rsid w:val="007A1398"/>
    <w:rsid w:val="007A18AB"/>
    <w:rsid w:val="007A1F79"/>
    <w:rsid w:val="007A2947"/>
    <w:rsid w:val="007A3689"/>
    <w:rsid w:val="007A6A1E"/>
    <w:rsid w:val="007A6F58"/>
    <w:rsid w:val="007B0900"/>
    <w:rsid w:val="007B210B"/>
    <w:rsid w:val="007B269F"/>
    <w:rsid w:val="007B289E"/>
    <w:rsid w:val="007B4025"/>
    <w:rsid w:val="007B4B1B"/>
    <w:rsid w:val="007B6CAA"/>
    <w:rsid w:val="007C03FC"/>
    <w:rsid w:val="007C1DD8"/>
    <w:rsid w:val="007C2487"/>
    <w:rsid w:val="007C5065"/>
    <w:rsid w:val="007C5817"/>
    <w:rsid w:val="007D03DF"/>
    <w:rsid w:val="007D0F8D"/>
    <w:rsid w:val="007D19B8"/>
    <w:rsid w:val="007D2368"/>
    <w:rsid w:val="007D2A1F"/>
    <w:rsid w:val="007D496D"/>
    <w:rsid w:val="007E006F"/>
    <w:rsid w:val="007E7028"/>
    <w:rsid w:val="007F3662"/>
    <w:rsid w:val="007F4992"/>
    <w:rsid w:val="007F7876"/>
    <w:rsid w:val="00800388"/>
    <w:rsid w:val="00800AE8"/>
    <w:rsid w:val="00801205"/>
    <w:rsid w:val="008058C7"/>
    <w:rsid w:val="00806137"/>
    <w:rsid w:val="0080779F"/>
    <w:rsid w:val="00810370"/>
    <w:rsid w:val="00810379"/>
    <w:rsid w:val="00810D23"/>
    <w:rsid w:val="0081512C"/>
    <w:rsid w:val="0081540A"/>
    <w:rsid w:val="00816364"/>
    <w:rsid w:val="00816397"/>
    <w:rsid w:val="008175BC"/>
    <w:rsid w:val="00821518"/>
    <w:rsid w:val="008247BD"/>
    <w:rsid w:val="00826B07"/>
    <w:rsid w:val="00832422"/>
    <w:rsid w:val="00832AE5"/>
    <w:rsid w:val="008348A9"/>
    <w:rsid w:val="00834C43"/>
    <w:rsid w:val="00835762"/>
    <w:rsid w:val="00840607"/>
    <w:rsid w:val="0084085B"/>
    <w:rsid w:val="00841124"/>
    <w:rsid w:val="0084127A"/>
    <w:rsid w:val="008418FD"/>
    <w:rsid w:val="0084213C"/>
    <w:rsid w:val="00842C92"/>
    <w:rsid w:val="00842DC1"/>
    <w:rsid w:val="0084449C"/>
    <w:rsid w:val="0084782A"/>
    <w:rsid w:val="008503AB"/>
    <w:rsid w:val="0085272B"/>
    <w:rsid w:val="008542C8"/>
    <w:rsid w:val="0085457C"/>
    <w:rsid w:val="00855C05"/>
    <w:rsid w:val="008565E1"/>
    <w:rsid w:val="008614C4"/>
    <w:rsid w:val="0086192A"/>
    <w:rsid w:val="00862806"/>
    <w:rsid w:val="008639FA"/>
    <w:rsid w:val="0086520F"/>
    <w:rsid w:val="00865543"/>
    <w:rsid w:val="00866CCB"/>
    <w:rsid w:val="00866D89"/>
    <w:rsid w:val="00871D1F"/>
    <w:rsid w:val="00875889"/>
    <w:rsid w:val="0087596A"/>
    <w:rsid w:val="00875D16"/>
    <w:rsid w:val="00877FB4"/>
    <w:rsid w:val="00880E51"/>
    <w:rsid w:val="00881851"/>
    <w:rsid w:val="00884E8A"/>
    <w:rsid w:val="00885EAF"/>
    <w:rsid w:val="00886763"/>
    <w:rsid w:val="00886EED"/>
    <w:rsid w:val="00887B9B"/>
    <w:rsid w:val="00891025"/>
    <w:rsid w:val="00891485"/>
    <w:rsid w:val="00891812"/>
    <w:rsid w:val="00891B8F"/>
    <w:rsid w:val="00897D4A"/>
    <w:rsid w:val="00897D99"/>
    <w:rsid w:val="008A1BE5"/>
    <w:rsid w:val="008A32CA"/>
    <w:rsid w:val="008A4108"/>
    <w:rsid w:val="008A5D99"/>
    <w:rsid w:val="008A6AE3"/>
    <w:rsid w:val="008B0639"/>
    <w:rsid w:val="008B1AAD"/>
    <w:rsid w:val="008B255E"/>
    <w:rsid w:val="008B4F26"/>
    <w:rsid w:val="008B6A2E"/>
    <w:rsid w:val="008C1ACB"/>
    <w:rsid w:val="008C212B"/>
    <w:rsid w:val="008C4BB9"/>
    <w:rsid w:val="008C552A"/>
    <w:rsid w:val="008C68A1"/>
    <w:rsid w:val="008C6D86"/>
    <w:rsid w:val="008D1C02"/>
    <w:rsid w:val="008D25C6"/>
    <w:rsid w:val="008E2B81"/>
    <w:rsid w:val="008E3662"/>
    <w:rsid w:val="008E39CA"/>
    <w:rsid w:val="008E560A"/>
    <w:rsid w:val="008E7026"/>
    <w:rsid w:val="008E75DC"/>
    <w:rsid w:val="008F2AB2"/>
    <w:rsid w:val="008F2B92"/>
    <w:rsid w:val="008F3102"/>
    <w:rsid w:val="008F346E"/>
    <w:rsid w:val="008F4AEE"/>
    <w:rsid w:val="008F6DF3"/>
    <w:rsid w:val="00901EE6"/>
    <w:rsid w:val="00905F19"/>
    <w:rsid w:val="00906669"/>
    <w:rsid w:val="00906FE3"/>
    <w:rsid w:val="00907ED5"/>
    <w:rsid w:val="0091134A"/>
    <w:rsid w:val="009159AF"/>
    <w:rsid w:val="009203B6"/>
    <w:rsid w:val="0092341F"/>
    <w:rsid w:val="00923573"/>
    <w:rsid w:val="009235E2"/>
    <w:rsid w:val="00927F00"/>
    <w:rsid w:val="00931093"/>
    <w:rsid w:val="00931BD3"/>
    <w:rsid w:val="00931DA4"/>
    <w:rsid w:val="00932881"/>
    <w:rsid w:val="00933E30"/>
    <w:rsid w:val="00934F2C"/>
    <w:rsid w:val="009368C5"/>
    <w:rsid w:val="00940C2D"/>
    <w:rsid w:val="00942B3F"/>
    <w:rsid w:val="00945743"/>
    <w:rsid w:val="00945E26"/>
    <w:rsid w:val="00950D75"/>
    <w:rsid w:val="00952280"/>
    <w:rsid w:val="00953E1B"/>
    <w:rsid w:val="00955AA1"/>
    <w:rsid w:val="00955C0C"/>
    <w:rsid w:val="00957952"/>
    <w:rsid w:val="00957D66"/>
    <w:rsid w:val="00961FAF"/>
    <w:rsid w:val="00963A7D"/>
    <w:rsid w:val="00965758"/>
    <w:rsid w:val="00965D09"/>
    <w:rsid w:val="009729E4"/>
    <w:rsid w:val="009735B9"/>
    <w:rsid w:val="00974656"/>
    <w:rsid w:val="00974719"/>
    <w:rsid w:val="0098604D"/>
    <w:rsid w:val="0098772C"/>
    <w:rsid w:val="00990ABB"/>
    <w:rsid w:val="009919D1"/>
    <w:rsid w:val="00992F86"/>
    <w:rsid w:val="00993E6E"/>
    <w:rsid w:val="00994231"/>
    <w:rsid w:val="009A11CC"/>
    <w:rsid w:val="009A198E"/>
    <w:rsid w:val="009A3626"/>
    <w:rsid w:val="009A662D"/>
    <w:rsid w:val="009A673E"/>
    <w:rsid w:val="009A7EA5"/>
    <w:rsid w:val="009B0FE9"/>
    <w:rsid w:val="009B2AAB"/>
    <w:rsid w:val="009B31C0"/>
    <w:rsid w:val="009B42BE"/>
    <w:rsid w:val="009B4993"/>
    <w:rsid w:val="009B4C0E"/>
    <w:rsid w:val="009B5EDD"/>
    <w:rsid w:val="009B7EAB"/>
    <w:rsid w:val="009C067F"/>
    <w:rsid w:val="009C1639"/>
    <w:rsid w:val="009C4439"/>
    <w:rsid w:val="009C490E"/>
    <w:rsid w:val="009C55DE"/>
    <w:rsid w:val="009C58B2"/>
    <w:rsid w:val="009D32D6"/>
    <w:rsid w:val="009D388B"/>
    <w:rsid w:val="009D52F8"/>
    <w:rsid w:val="009D5EF6"/>
    <w:rsid w:val="009D7480"/>
    <w:rsid w:val="009D76FF"/>
    <w:rsid w:val="009D7D6E"/>
    <w:rsid w:val="009E1C3A"/>
    <w:rsid w:val="009E1EBF"/>
    <w:rsid w:val="009E2D58"/>
    <w:rsid w:val="009E4A62"/>
    <w:rsid w:val="009E6637"/>
    <w:rsid w:val="009E7E86"/>
    <w:rsid w:val="009F0384"/>
    <w:rsid w:val="009F1480"/>
    <w:rsid w:val="009F18F1"/>
    <w:rsid w:val="009F1947"/>
    <w:rsid w:val="009F23C1"/>
    <w:rsid w:val="009F2580"/>
    <w:rsid w:val="009F5FE1"/>
    <w:rsid w:val="009F7280"/>
    <w:rsid w:val="00A00916"/>
    <w:rsid w:val="00A04F02"/>
    <w:rsid w:val="00A10C21"/>
    <w:rsid w:val="00A15093"/>
    <w:rsid w:val="00A16495"/>
    <w:rsid w:val="00A22566"/>
    <w:rsid w:val="00A2440F"/>
    <w:rsid w:val="00A2765A"/>
    <w:rsid w:val="00A30B8D"/>
    <w:rsid w:val="00A314A0"/>
    <w:rsid w:val="00A32C12"/>
    <w:rsid w:val="00A33B39"/>
    <w:rsid w:val="00A33FC5"/>
    <w:rsid w:val="00A34167"/>
    <w:rsid w:val="00A3509F"/>
    <w:rsid w:val="00A361A6"/>
    <w:rsid w:val="00A4208E"/>
    <w:rsid w:val="00A437FE"/>
    <w:rsid w:val="00A443BE"/>
    <w:rsid w:val="00A45EFA"/>
    <w:rsid w:val="00A47108"/>
    <w:rsid w:val="00A507A6"/>
    <w:rsid w:val="00A532A1"/>
    <w:rsid w:val="00A56B67"/>
    <w:rsid w:val="00A60250"/>
    <w:rsid w:val="00A62801"/>
    <w:rsid w:val="00A641CE"/>
    <w:rsid w:val="00A6455A"/>
    <w:rsid w:val="00A70FA9"/>
    <w:rsid w:val="00A72344"/>
    <w:rsid w:val="00A727DF"/>
    <w:rsid w:val="00A72A21"/>
    <w:rsid w:val="00A75383"/>
    <w:rsid w:val="00A75BEB"/>
    <w:rsid w:val="00A769E9"/>
    <w:rsid w:val="00A77508"/>
    <w:rsid w:val="00A81000"/>
    <w:rsid w:val="00A854B3"/>
    <w:rsid w:val="00A85ACA"/>
    <w:rsid w:val="00A8652B"/>
    <w:rsid w:val="00A8787D"/>
    <w:rsid w:val="00A87CD6"/>
    <w:rsid w:val="00A9013A"/>
    <w:rsid w:val="00A92029"/>
    <w:rsid w:val="00A96342"/>
    <w:rsid w:val="00AA041D"/>
    <w:rsid w:val="00AA15C5"/>
    <w:rsid w:val="00AA19FE"/>
    <w:rsid w:val="00AB0D92"/>
    <w:rsid w:val="00AB112F"/>
    <w:rsid w:val="00AB37FE"/>
    <w:rsid w:val="00AB51C2"/>
    <w:rsid w:val="00AB6490"/>
    <w:rsid w:val="00AB6DA9"/>
    <w:rsid w:val="00AC0F80"/>
    <w:rsid w:val="00AC3321"/>
    <w:rsid w:val="00AC4E2F"/>
    <w:rsid w:val="00AC6F6E"/>
    <w:rsid w:val="00AD0529"/>
    <w:rsid w:val="00AD1861"/>
    <w:rsid w:val="00AD2665"/>
    <w:rsid w:val="00AD39F4"/>
    <w:rsid w:val="00AD5DAA"/>
    <w:rsid w:val="00AD65AB"/>
    <w:rsid w:val="00AD6A4A"/>
    <w:rsid w:val="00AE06F4"/>
    <w:rsid w:val="00AE0DA1"/>
    <w:rsid w:val="00AE10C7"/>
    <w:rsid w:val="00AE2EBE"/>
    <w:rsid w:val="00AE3858"/>
    <w:rsid w:val="00AE3D31"/>
    <w:rsid w:val="00AE464A"/>
    <w:rsid w:val="00AE4FD3"/>
    <w:rsid w:val="00AE7C22"/>
    <w:rsid w:val="00AF079B"/>
    <w:rsid w:val="00B00008"/>
    <w:rsid w:val="00B01830"/>
    <w:rsid w:val="00B0309F"/>
    <w:rsid w:val="00B062D8"/>
    <w:rsid w:val="00B120C8"/>
    <w:rsid w:val="00B12697"/>
    <w:rsid w:val="00B1290E"/>
    <w:rsid w:val="00B1304E"/>
    <w:rsid w:val="00B1461E"/>
    <w:rsid w:val="00B14735"/>
    <w:rsid w:val="00B14E02"/>
    <w:rsid w:val="00B17DD1"/>
    <w:rsid w:val="00B20A6E"/>
    <w:rsid w:val="00B20E2F"/>
    <w:rsid w:val="00B2142D"/>
    <w:rsid w:val="00B21EF1"/>
    <w:rsid w:val="00B2250C"/>
    <w:rsid w:val="00B27412"/>
    <w:rsid w:val="00B31DFE"/>
    <w:rsid w:val="00B33C73"/>
    <w:rsid w:val="00B403CF"/>
    <w:rsid w:val="00B40FF9"/>
    <w:rsid w:val="00B4182E"/>
    <w:rsid w:val="00B41C80"/>
    <w:rsid w:val="00B41C9E"/>
    <w:rsid w:val="00B42BF1"/>
    <w:rsid w:val="00B42D98"/>
    <w:rsid w:val="00B466CA"/>
    <w:rsid w:val="00B47FDF"/>
    <w:rsid w:val="00B51769"/>
    <w:rsid w:val="00B5202B"/>
    <w:rsid w:val="00B52D88"/>
    <w:rsid w:val="00B539D7"/>
    <w:rsid w:val="00B53AE8"/>
    <w:rsid w:val="00B55673"/>
    <w:rsid w:val="00B606B9"/>
    <w:rsid w:val="00B625CF"/>
    <w:rsid w:val="00B62E9A"/>
    <w:rsid w:val="00B65A20"/>
    <w:rsid w:val="00B660EC"/>
    <w:rsid w:val="00B66614"/>
    <w:rsid w:val="00B67424"/>
    <w:rsid w:val="00B7098F"/>
    <w:rsid w:val="00B71252"/>
    <w:rsid w:val="00B76E4A"/>
    <w:rsid w:val="00B8001B"/>
    <w:rsid w:val="00B82C64"/>
    <w:rsid w:val="00B845E4"/>
    <w:rsid w:val="00B84CDC"/>
    <w:rsid w:val="00B852E1"/>
    <w:rsid w:val="00B90654"/>
    <w:rsid w:val="00B912AE"/>
    <w:rsid w:val="00B920DD"/>
    <w:rsid w:val="00B93210"/>
    <w:rsid w:val="00B95B99"/>
    <w:rsid w:val="00B97C47"/>
    <w:rsid w:val="00BA0132"/>
    <w:rsid w:val="00BA1877"/>
    <w:rsid w:val="00BA4C3D"/>
    <w:rsid w:val="00BB1337"/>
    <w:rsid w:val="00BB2340"/>
    <w:rsid w:val="00BB3B10"/>
    <w:rsid w:val="00BB3F50"/>
    <w:rsid w:val="00BB54E6"/>
    <w:rsid w:val="00BB68DF"/>
    <w:rsid w:val="00BB7E5B"/>
    <w:rsid w:val="00BC0039"/>
    <w:rsid w:val="00BC7288"/>
    <w:rsid w:val="00BC76E2"/>
    <w:rsid w:val="00BD102D"/>
    <w:rsid w:val="00BD3B9F"/>
    <w:rsid w:val="00BD3CA6"/>
    <w:rsid w:val="00BD3E70"/>
    <w:rsid w:val="00BD46E6"/>
    <w:rsid w:val="00BD60A8"/>
    <w:rsid w:val="00BE1282"/>
    <w:rsid w:val="00BE15CD"/>
    <w:rsid w:val="00BE2C64"/>
    <w:rsid w:val="00BE3672"/>
    <w:rsid w:val="00BE44C3"/>
    <w:rsid w:val="00BE4715"/>
    <w:rsid w:val="00BE7FD0"/>
    <w:rsid w:val="00BF0093"/>
    <w:rsid w:val="00BF15FE"/>
    <w:rsid w:val="00BF29F9"/>
    <w:rsid w:val="00BF477E"/>
    <w:rsid w:val="00BF6DCC"/>
    <w:rsid w:val="00C0004E"/>
    <w:rsid w:val="00C03ED0"/>
    <w:rsid w:val="00C066D8"/>
    <w:rsid w:val="00C07702"/>
    <w:rsid w:val="00C07832"/>
    <w:rsid w:val="00C07D8A"/>
    <w:rsid w:val="00C10E6A"/>
    <w:rsid w:val="00C1120D"/>
    <w:rsid w:val="00C11559"/>
    <w:rsid w:val="00C13CC8"/>
    <w:rsid w:val="00C14AAE"/>
    <w:rsid w:val="00C15A65"/>
    <w:rsid w:val="00C16327"/>
    <w:rsid w:val="00C16BB9"/>
    <w:rsid w:val="00C24B6F"/>
    <w:rsid w:val="00C269C0"/>
    <w:rsid w:val="00C26F55"/>
    <w:rsid w:val="00C27F39"/>
    <w:rsid w:val="00C32537"/>
    <w:rsid w:val="00C34EFA"/>
    <w:rsid w:val="00C37397"/>
    <w:rsid w:val="00C37D3B"/>
    <w:rsid w:val="00C37E50"/>
    <w:rsid w:val="00C4069F"/>
    <w:rsid w:val="00C40978"/>
    <w:rsid w:val="00C40B2F"/>
    <w:rsid w:val="00C413CF"/>
    <w:rsid w:val="00C46429"/>
    <w:rsid w:val="00C477B9"/>
    <w:rsid w:val="00C47AE8"/>
    <w:rsid w:val="00C5071B"/>
    <w:rsid w:val="00C50A84"/>
    <w:rsid w:val="00C51498"/>
    <w:rsid w:val="00C53AD4"/>
    <w:rsid w:val="00C55EDA"/>
    <w:rsid w:val="00C56BED"/>
    <w:rsid w:val="00C57051"/>
    <w:rsid w:val="00C57846"/>
    <w:rsid w:val="00C61159"/>
    <w:rsid w:val="00C6395B"/>
    <w:rsid w:val="00C647F1"/>
    <w:rsid w:val="00C64AFE"/>
    <w:rsid w:val="00C7135D"/>
    <w:rsid w:val="00C73154"/>
    <w:rsid w:val="00C73FCA"/>
    <w:rsid w:val="00C7451D"/>
    <w:rsid w:val="00C75AA4"/>
    <w:rsid w:val="00C8138F"/>
    <w:rsid w:val="00C81989"/>
    <w:rsid w:val="00C83852"/>
    <w:rsid w:val="00C8460D"/>
    <w:rsid w:val="00C846A2"/>
    <w:rsid w:val="00C87104"/>
    <w:rsid w:val="00C8786A"/>
    <w:rsid w:val="00C90688"/>
    <w:rsid w:val="00C92214"/>
    <w:rsid w:val="00C935D2"/>
    <w:rsid w:val="00C9540B"/>
    <w:rsid w:val="00C95918"/>
    <w:rsid w:val="00C95F08"/>
    <w:rsid w:val="00C97CDF"/>
    <w:rsid w:val="00CA2D7A"/>
    <w:rsid w:val="00CA4089"/>
    <w:rsid w:val="00CA5EEE"/>
    <w:rsid w:val="00CB1195"/>
    <w:rsid w:val="00CB3043"/>
    <w:rsid w:val="00CB328D"/>
    <w:rsid w:val="00CB3669"/>
    <w:rsid w:val="00CB3F13"/>
    <w:rsid w:val="00CB432E"/>
    <w:rsid w:val="00CB5090"/>
    <w:rsid w:val="00CB54C4"/>
    <w:rsid w:val="00CB7155"/>
    <w:rsid w:val="00CC5E5D"/>
    <w:rsid w:val="00CC7AB0"/>
    <w:rsid w:val="00CC7C6B"/>
    <w:rsid w:val="00CD253F"/>
    <w:rsid w:val="00CD2F80"/>
    <w:rsid w:val="00CD33B1"/>
    <w:rsid w:val="00CD5B09"/>
    <w:rsid w:val="00CD5DE1"/>
    <w:rsid w:val="00CD5E37"/>
    <w:rsid w:val="00CD7046"/>
    <w:rsid w:val="00CE0FA8"/>
    <w:rsid w:val="00CE6F61"/>
    <w:rsid w:val="00CE70D2"/>
    <w:rsid w:val="00CF10CB"/>
    <w:rsid w:val="00CF1A6C"/>
    <w:rsid w:val="00CF2D67"/>
    <w:rsid w:val="00CF3255"/>
    <w:rsid w:val="00CF41E6"/>
    <w:rsid w:val="00CF69FD"/>
    <w:rsid w:val="00D00314"/>
    <w:rsid w:val="00D045AC"/>
    <w:rsid w:val="00D05242"/>
    <w:rsid w:val="00D05829"/>
    <w:rsid w:val="00D05CED"/>
    <w:rsid w:val="00D068D7"/>
    <w:rsid w:val="00D1003B"/>
    <w:rsid w:val="00D10750"/>
    <w:rsid w:val="00D108E3"/>
    <w:rsid w:val="00D109BF"/>
    <w:rsid w:val="00D1139E"/>
    <w:rsid w:val="00D11545"/>
    <w:rsid w:val="00D11772"/>
    <w:rsid w:val="00D11C21"/>
    <w:rsid w:val="00D138CE"/>
    <w:rsid w:val="00D14207"/>
    <w:rsid w:val="00D16660"/>
    <w:rsid w:val="00D17E87"/>
    <w:rsid w:val="00D216B5"/>
    <w:rsid w:val="00D217C8"/>
    <w:rsid w:val="00D21DAE"/>
    <w:rsid w:val="00D224C3"/>
    <w:rsid w:val="00D2395A"/>
    <w:rsid w:val="00D26191"/>
    <w:rsid w:val="00D27067"/>
    <w:rsid w:val="00D345D1"/>
    <w:rsid w:val="00D3628F"/>
    <w:rsid w:val="00D36E91"/>
    <w:rsid w:val="00D4267B"/>
    <w:rsid w:val="00D43EFB"/>
    <w:rsid w:val="00D4537C"/>
    <w:rsid w:val="00D4570E"/>
    <w:rsid w:val="00D4618A"/>
    <w:rsid w:val="00D46AE8"/>
    <w:rsid w:val="00D46EBD"/>
    <w:rsid w:val="00D56A0C"/>
    <w:rsid w:val="00D57167"/>
    <w:rsid w:val="00D600E9"/>
    <w:rsid w:val="00D63C23"/>
    <w:rsid w:val="00D649B1"/>
    <w:rsid w:val="00D64ACF"/>
    <w:rsid w:val="00D64AD8"/>
    <w:rsid w:val="00D65D43"/>
    <w:rsid w:val="00D71478"/>
    <w:rsid w:val="00D71A84"/>
    <w:rsid w:val="00D72B87"/>
    <w:rsid w:val="00D75A90"/>
    <w:rsid w:val="00D75F8F"/>
    <w:rsid w:val="00D76E5E"/>
    <w:rsid w:val="00D808E7"/>
    <w:rsid w:val="00D83051"/>
    <w:rsid w:val="00D85124"/>
    <w:rsid w:val="00D872E6"/>
    <w:rsid w:val="00D90B69"/>
    <w:rsid w:val="00D90DD6"/>
    <w:rsid w:val="00D9170D"/>
    <w:rsid w:val="00D92F88"/>
    <w:rsid w:val="00D9480E"/>
    <w:rsid w:val="00D97341"/>
    <w:rsid w:val="00DA001D"/>
    <w:rsid w:val="00DA1507"/>
    <w:rsid w:val="00DA2A7E"/>
    <w:rsid w:val="00DA35CA"/>
    <w:rsid w:val="00DA4CEC"/>
    <w:rsid w:val="00DA59DC"/>
    <w:rsid w:val="00DA6CAC"/>
    <w:rsid w:val="00DB0057"/>
    <w:rsid w:val="00DB0E17"/>
    <w:rsid w:val="00DB1018"/>
    <w:rsid w:val="00DB1E1A"/>
    <w:rsid w:val="00DB66AA"/>
    <w:rsid w:val="00DC08AE"/>
    <w:rsid w:val="00DC22BC"/>
    <w:rsid w:val="00DC79D8"/>
    <w:rsid w:val="00DD1C7C"/>
    <w:rsid w:val="00DD4143"/>
    <w:rsid w:val="00DE05E0"/>
    <w:rsid w:val="00DE2235"/>
    <w:rsid w:val="00DF1427"/>
    <w:rsid w:val="00DF1A6A"/>
    <w:rsid w:val="00DF7D7A"/>
    <w:rsid w:val="00E00A5D"/>
    <w:rsid w:val="00E01AA5"/>
    <w:rsid w:val="00E022D9"/>
    <w:rsid w:val="00E03030"/>
    <w:rsid w:val="00E03065"/>
    <w:rsid w:val="00E067A0"/>
    <w:rsid w:val="00E075DD"/>
    <w:rsid w:val="00E07E57"/>
    <w:rsid w:val="00E121CE"/>
    <w:rsid w:val="00E148A0"/>
    <w:rsid w:val="00E154D0"/>
    <w:rsid w:val="00E15614"/>
    <w:rsid w:val="00E16F2B"/>
    <w:rsid w:val="00E17B32"/>
    <w:rsid w:val="00E210A5"/>
    <w:rsid w:val="00E33FA7"/>
    <w:rsid w:val="00E34DCD"/>
    <w:rsid w:val="00E35BAC"/>
    <w:rsid w:val="00E35D87"/>
    <w:rsid w:val="00E35FE0"/>
    <w:rsid w:val="00E368DC"/>
    <w:rsid w:val="00E3773D"/>
    <w:rsid w:val="00E41765"/>
    <w:rsid w:val="00E41C7E"/>
    <w:rsid w:val="00E432D0"/>
    <w:rsid w:val="00E435F0"/>
    <w:rsid w:val="00E43C49"/>
    <w:rsid w:val="00E43F85"/>
    <w:rsid w:val="00E449F0"/>
    <w:rsid w:val="00E44ADB"/>
    <w:rsid w:val="00E5257C"/>
    <w:rsid w:val="00E53524"/>
    <w:rsid w:val="00E5475F"/>
    <w:rsid w:val="00E54D0A"/>
    <w:rsid w:val="00E55D48"/>
    <w:rsid w:val="00E572C7"/>
    <w:rsid w:val="00E57337"/>
    <w:rsid w:val="00E57FD1"/>
    <w:rsid w:val="00E60FFE"/>
    <w:rsid w:val="00E61189"/>
    <w:rsid w:val="00E61252"/>
    <w:rsid w:val="00E6133E"/>
    <w:rsid w:val="00E6358B"/>
    <w:rsid w:val="00E63A15"/>
    <w:rsid w:val="00E646A9"/>
    <w:rsid w:val="00E65673"/>
    <w:rsid w:val="00E67F95"/>
    <w:rsid w:val="00E705FC"/>
    <w:rsid w:val="00E77043"/>
    <w:rsid w:val="00E81035"/>
    <w:rsid w:val="00E815DF"/>
    <w:rsid w:val="00E85C8E"/>
    <w:rsid w:val="00E86DC3"/>
    <w:rsid w:val="00E9276D"/>
    <w:rsid w:val="00E92918"/>
    <w:rsid w:val="00E942B7"/>
    <w:rsid w:val="00E959C0"/>
    <w:rsid w:val="00EA02ED"/>
    <w:rsid w:val="00EA2865"/>
    <w:rsid w:val="00EA2FAB"/>
    <w:rsid w:val="00EA4346"/>
    <w:rsid w:val="00EA5AF5"/>
    <w:rsid w:val="00EA6A9A"/>
    <w:rsid w:val="00EB1507"/>
    <w:rsid w:val="00EB1FF8"/>
    <w:rsid w:val="00EC02EA"/>
    <w:rsid w:val="00EC0CAC"/>
    <w:rsid w:val="00EC2531"/>
    <w:rsid w:val="00EC2A4B"/>
    <w:rsid w:val="00EC3E28"/>
    <w:rsid w:val="00EC51CB"/>
    <w:rsid w:val="00EC55B8"/>
    <w:rsid w:val="00EC6C32"/>
    <w:rsid w:val="00EC7A6D"/>
    <w:rsid w:val="00ED1C6E"/>
    <w:rsid w:val="00ED281E"/>
    <w:rsid w:val="00ED3CD0"/>
    <w:rsid w:val="00ED3DB8"/>
    <w:rsid w:val="00ED3EF5"/>
    <w:rsid w:val="00ED4B61"/>
    <w:rsid w:val="00ED6F8B"/>
    <w:rsid w:val="00ED747F"/>
    <w:rsid w:val="00EE0FBB"/>
    <w:rsid w:val="00EE459A"/>
    <w:rsid w:val="00EE6478"/>
    <w:rsid w:val="00EF124E"/>
    <w:rsid w:val="00EF3215"/>
    <w:rsid w:val="00EF3240"/>
    <w:rsid w:val="00EF35F8"/>
    <w:rsid w:val="00EF3C07"/>
    <w:rsid w:val="00EF4361"/>
    <w:rsid w:val="00EF5690"/>
    <w:rsid w:val="00EF634B"/>
    <w:rsid w:val="00EF733E"/>
    <w:rsid w:val="00EF73BF"/>
    <w:rsid w:val="00F019D4"/>
    <w:rsid w:val="00F01E00"/>
    <w:rsid w:val="00F026D4"/>
    <w:rsid w:val="00F04B06"/>
    <w:rsid w:val="00F0684C"/>
    <w:rsid w:val="00F07223"/>
    <w:rsid w:val="00F07BD9"/>
    <w:rsid w:val="00F07DF6"/>
    <w:rsid w:val="00F10131"/>
    <w:rsid w:val="00F15526"/>
    <w:rsid w:val="00F158D6"/>
    <w:rsid w:val="00F15D12"/>
    <w:rsid w:val="00F161AE"/>
    <w:rsid w:val="00F17E83"/>
    <w:rsid w:val="00F21336"/>
    <w:rsid w:val="00F216DA"/>
    <w:rsid w:val="00F217E6"/>
    <w:rsid w:val="00F2611F"/>
    <w:rsid w:val="00F27168"/>
    <w:rsid w:val="00F27ED6"/>
    <w:rsid w:val="00F316B7"/>
    <w:rsid w:val="00F33206"/>
    <w:rsid w:val="00F333C2"/>
    <w:rsid w:val="00F34D12"/>
    <w:rsid w:val="00F37183"/>
    <w:rsid w:val="00F4121A"/>
    <w:rsid w:val="00F4185F"/>
    <w:rsid w:val="00F43E6E"/>
    <w:rsid w:val="00F46680"/>
    <w:rsid w:val="00F47B08"/>
    <w:rsid w:val="00F51FAB"/>
    <w:rsid w:val="00F52431"/>
    <w:rsid w:val="00F535EE"/>
    <w:rsid w:val="00F55057"/>
    <w:rsid w:val="00F57256"/>
    <w:rsid w:val="00F57A14"/>
    <w:rsid w:val="00F6227C"/>
    <w:rsid w:val="00F63910"/>
    <w:rsid w:val="00F63C2F"/>
    <w:rsid w:val="00F66FF4"/>
    <w:rsid w:val="00F673F2"/>
    <w:rsid w:val="00F6772E"/>
    <w:rsid w:val="00F6776B"/>
    <w:rsid w:val="00F711FE"/>
    <w:rsid w:val="00F71DAC"/>
    <w:rsid w:val="00F73A4E"/>
    <w:rsid w:val="00F73DAC"/>
    <w:rsid w:val="00F73E71"/>
    <w:rsid w:val="00F75C30"/>
    <w:rsid w:val="00F76C90"/>
    <w:rsid w:val="00F77D39"/>
    <w:rsid w:val="00F861AF"/>
    <w:rsid w:val="00F90FC0"/>
    <w:rsid w:val="00F91125"/>
    <w:rsid w:val="00F9114B"/>
    <w:rsid w:val="00F91E57"/>
    <w:rsid w:val="00F92C3D"/>
    <w:rsid w:val="00F94C67"/>
    <w:rsid w:val="00F96ED7"/>
    <w:rsid w:val="00F972B6"/>
    <w:rsid w:val="00FA5E2F"/>
    <w:rsid w:val="00FA6360"/>
    <w:rsid w:val="00FA720A"/>
    <w:rsid w:val="00FA788D"/>
    <w:rsid w:val="00FB085C"/>
    <w:rsid w:val="00FB70AB"/>
    <w:rsid w:val="00FC0284"/>
    <w:rsid w:val="00FC30CB"/>
    <w:rsid w:val="00FC30E0"/>
    <w:rsid w:val="00FC468E"/>
    <w:rsid w:val="00FC603E"/>
    <w:rsid w:val="00FC7656"/>
    <w:rsid w:val="00FC77B3"/>
    <w:rsid w:val="00FD0CB9"/>
    <w:rsid w:val="00FD3D42"/>
    <w:rsid w:val="00FD3FF6"/>
    <w:rsid w:val="00FD40EB"/>
    <w:rsid w:val="00FE0079"/>
    <w:rsid w:val="00FE011D"/>
    <w:rsid w:val="00FE2490"/>
    <w:rsid w:val="00FE3EE0"/>
    <w:rsid w:val="00FE6961"/>
    <w:rsid w:val="00FE75A0"/>
    <w:rsid w:val="00FE77AE"/>
    <w:rsid w:val="00FE7B79"/>
    <w:rsid w:val="00FF352F"/>
    <w:rsid w:val="00FF7736"/>
    <w:rsid w:val="00FF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9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D19B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D19B8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1">
    <w:name w:val="Абзац списка1"/>
    <w:basedOn w:val="Normal"/>
    <w:uiPriority w:val="99"/>
    <w:rsid w:val="007D19B8"/>
    <w:pPr>
      <w:widowControl w:val="0"/>
      <w:autoSpaceDE w:val="0"/>
      <w:autoSpaceDN w:val="0"/>
      <w:adjustRightInd w:val="0"/>
      <w:ind w:left="720"/>
    </w:pPr>
    <w:rPr>
      <w:rFonts w:ascii="Courier New" w:eastAsia="Calibri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7D19B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D19B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D19B8"/>
    <w:rPr>
      <w:rFonts w:ascii="Courier New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7D19B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D19B8"/>
    <w:rPr>
      <w:rFonts w:ascii="Courier New" w:hAnsi="Courier New" w:cs="Courier New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7D19B8"/>
  </w:style>
  <w:style w:type="paragraph" w:customStyle="1" w:styleId="a">
    <w:name w:val="Содержимое таблицы"/>
    <w:basedOn w:val="Normal"/>
    <w:uiPriority w:val="99"/>
    <w:rsid w:val="007D19B8"/>
    <w:pPr>
      <w:widowControl w:val="0"/>
      <w:suppressLineNumbers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styleId="NoSpacing">
    <w:name w:val="No Spacing"/>
    <w:uiPriority w:val="99"/>
    <w:qFormat/>
    <w:rsid w:val="007D19B8"/>
    <w:pPr>
      <w:widowControl w:val="0"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Default">
    <w:name w:val="Default"/>
    <w:uiPriority w:val="99"/>
    <w:rsid w:val="006D2E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0">
    <w:name w:val="Основной"/>
    <w:basedOn w:val="Normal"/>
    <w:link w:val="a1"/>
    <w:uiPriority w:val="99"/>
    <w:rsid w:val="00EC2531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EC2531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2">
    <w:name w:val="Курсив"/>
    <w:basedOn w:val="a0"/>
    <w:uiPriority w:val="99"/>
    <w:rsid w:val="00EC2531"/>
    <w:rPr>
      <w:i/>
      <w:iCs/>
    </w:rPr>
  </w:style>
  <w:style w:type="character" w:customStyle="1" w:styleId="Zag11">
    <w:name w:val="Zag_11"/>
    <w:uiPriority w:val="99"/>
    <w:rsid w:val="00EC2531"/>
    <w:rPr>
      <w:color w:val="000000"/>
      <w:w w:val="100"/>
    </w:rPr>
  </w:style>
  <w:style w:type="paragraph" w:customStyle="1" w:styleId="21">
    <w:name w:val="Средняя сетка 21"/>
    <w:basedOn w:val="Normal"/>
    <w:uiPriority w:val="99"/>
    <w:rsid w:val="00EC2531"/>
    <w:pPr>
      <w:numPr>
        <w:numId w:val="38"/>
      </w:numPr>
      <w:spacing w:line="360" w:lineRule="auto"/>
      <w:jc w:val="both"/>
      <w:outlineLvl w:val="1"/>
    </w:pPr>
    <w:rPr>
      <w:sz w:val="28"/>
      <w:szCs w:val="28"/>
    </w:rPr>
  </w:style>
  <w:style w:type="character" w:customStyle="1" w:styleId="a1">
    <w:name w:val="Основной Знак"/>
    <w:link w:val="a0"/>
    <w:uiPriority w:val="99"/>
    <w:locked/>
    <w:rsid w:val="00EC2531"/>
    <w:rPr>
      <w:rFonts w:ascii="NewtonCSanPin" w:hAnsi="NewtonCSanPin" w:cs="NewtonCSanPin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801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1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76721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2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</TotalTime>
  <Pages>8</Pages>
  <Words>3129</Words>
  <Characters>17841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</cp:lastModifiedBy>
  <cp:revision>7</cp:revision>
  <cp:lastPrinted>2020-11-09T11:33:00Z</cp:lastPrinted>
  <dcterms:created xsi:type="dcterms:W3CDTF">2017-09-18T11:55:00Z</dcterms:created>
  <dcterms:modified xsi:type="dcterms:W3CDTF">2020-11-10T04:37:00Z</dcterms:modified>
</cp:coreProperties>
</file>