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B1C" w:rsidRDefault="00535B1C" w:rsidP="00E36126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МАОУ Шабановская СОШ 15.02 было проведено мероприятие «Кинохроника военных лет».</w:t>
      </w:r>
      <w:r>
        <w:rPr>
          <w:color w:val="000000"/>
          <w:sz w:val="28"/>
          <w:szCs w:val="28"/>
        </w:rPr>
        <w:t>Учащиеся познакомились с известными актерами, режиссерами, просмотрели фрагменты фильмов военных лет.</w:t>
      </w:r>
    </w:p>
    <w:p w:rsidR="00535B1C" w:rsidRPr="00E36126" w:rsidRDefault="00535B1C" w:rsidP="00E36126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535B1C" w:rsidRDefault="00535B1C" w:rsidP="00064F62">
      <w:pPr>
        <w:tabs>
          <w:tab w:val="left" w:pos="2775"/>
        </w:tabs>
        <w:jc w:val="center"/>
        <w:rPr>
          <w:rFonts w:ascii="Arial" w:hAnsi="Arial" w:cs="Arial"/>
          <w:sz w:val="26"/>
          <w:szCs w:val="26"/>
        </w:rPr>
      </w:pPr>
      <w:r w:rsidRPr="00BE2234">
        <w:rPr>
          <w:rFonts w:ascii="Arial" w:hAnsi="Arial" w:cs="Arial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4in">
            <v:imagedata r:id="rId5" o:title=""/>
          </v:shape>
        </w:pict>
      </w:r>
    </w:p>
    <w:p w:rsidR="00535B1C" w:rsidRDefault="00535B1C" w:rsidP="00064F62">
      <w:pPr>
        <w:tabs>
          <w:tab w:val="left" w:pos="2775"/>
        </w:tabs>
        <w:jc w:val="center"/>
        <w:rPr>
          <w:rFonts w:ascii="Arial" w:hAnsi="Arial" w:cs="Arial"/>
          <w:sz w:val="26"/>
          <w:szCs w:val="26"/>
        </w:rPr>
      </w:pPr>
    </w:p>
    <w:p w:rsidR="00535B1C" w:rsidRDefault="00535B1C" w:rsidP="00064F62">
      <w:pPr>
        <w:tabs>
          <w:tab w:val="left" w:pos="2775"/>
        </w:tabs>
        <w:jc w:val="center"/>
        <w:rPr>
          <w:rFonts w:ascii="Arial" w:hAnsi="Arial" w:cs="Arial"/>
          <w:sz w:val="26"/>
          <w:szCs w:val="26"/>
        </w:rPr>
      </w:pPr>
      <w:r w:rsidRPr="00BE2234">
        <w:rPr>
          <w:rFonts w:ascii="Arial" w:hAnsi="Arial" w:cs="Arial"/>
          <w:sz w:val="26"/>
          <w:szCs w:val="26"/>
        </w:rPr>
        <w:pict>
          <v:shape id="_x0000_i1026" type="#_x0000_t75" style="width:384pt;height:4in">
            <v:imagedata r:id="rId6" o:title=""/>
          </v:shape>
        </w:pict>
      </w:r>
    </w:p>
    <w:p w:rsidR="00535B1C" w:rsidRPr="00003E1B" w:rsidRDefault="00535B1C" w:rsidP="003E24A3">
      <w:pPr>
        <w:jc w:val="center"/>
        <w:rPr>
          <w:rFonts w:ascii="Times New Roman" w:hAnsi="Times New Roman"/>
          <w:sz w:val="24"/>
          <w:szCs w:val="24"/>
        </w:rPr>
      </w:pPr>
    </w:p>
    <w:sectPr w:rsidR="00535B1C" w:rsidRPr="00003E1B" w:rsidSect="00CF3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108E3"/>
    <w:multiLevelType w:val="hybridMultilevel"/>
    <w:tmpl w:val="8E5A7B40"/>
    <w:lvl w:ilvl="0" w:tplc="898C252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E1B"/>
    <w:rsid w:val="00003E1B"/>
    <w:rsid w:val="00064F62"/>
    <w:rsid w:val="00087857"/>
    <w:rsid w:val="00095F29"/>
    <w:rsid w:val="001525A5"/>
    <w:rsid w:val="001A4CBC"/>
    <w:rsid w:val="001D3C35"/>
    <w:rsid w:val="001E294C"/>
    <w:rsid w:val="00256F9B"/>
    <w:rsid w:val="002C0447"/>
    <w:rsid w:val="003403F7"/>
    <w:rsid w:val="003714E8"/>
    <w:rsid w:val="003B1D00"/>
    <w:rsid w:val="003E24A3"/>
    <w:rsid w:val="004031A2"/>
    <w:rsid w:val="004A6F36"/>
    <w:rsid w:val="004C20F3"/>
    <w:rsid w:val="00535B1C"/>
    <w:rsid w:val="006379E7"/>
    <w:rsid w:val="007540B0"/>
    <w:rsid w:val="0077575A"/>
    <w:rsid w:val="007C5C32"/>
    <w:rsid w:val="007D6193"/>
    <w:rsid w:val="0082102E"/>
    <w:rsid w:val="00910018"/>
    <w:rsid w:val="00920ACE"/>
    <w:rsid w:val="00AB7562"/>
    <w:rsid w:val="00AD68FB"/>
    <w:rsid w:val="00B3046A"/>
    <w:rsid w:val="00B8233D"/>
    <w:rsid w:val="00BE2234"/>
    <w:rsid w:val="00C231A8"/>
    <w:rsid w:val="00C3343B"/>
    <w:rsid w:val="00CF3E09"/>
    <w:rsid w:val="00D062C1"/>
    <w:rsid w:val="00D340A4"/>
    <w:rsid w:val="00E36126"/>
    <w:rsid w:val="00EF44E5"/>
    <w:rsid w:val="00F148A9"/>
    <w:rsid w:val="00F65974"/>
    <w:rsid w:val="00FC2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E0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03E1B"/>
    <w:rPr>
      <w:rFonts w:ascii="Times New Roman" w:hAnsi="Times New Roman" w:cs="Times New Roman"/>
      <w:color w:val="0000FF"/>
      <w:u w:val="single"/>
    </w:rPr>
  </w:style>
  <w:style w:type="character" w:customStyle="1" w:styleId="w-mailboxuserinfoemailinner">
    <w:name w:val="w-mailbox__userinfo__email_inner"/>
    <w:basedOn w:val="DefaultParagraphFont"/>
    <w:uiPriority w:val="99"/>
    <w:rsid w:val="00003E1B"/>
    <w:rPr>
      <w:rFonts w:cs="Times New Roman"/>
    </w:rPr>
  </w:style>
  <w:style w:type="table" w:styleId="TableGrid">
    <w:name w:val="Table Grid"/>
    <w:basedOn w:val="TableNormal"/>
    <w:uiPriority w:val="99"/>
    <w:rsid w:val="001A4CB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334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182</TotalTime>
  <Pages>1</Pages>
  <Words>28</Words>
  <Characters>163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Вера</cp:lastModifiedBy>
  <cp:revision>14</cp:revision>
  <cp:lastPrinted>2015-09-08T09:22:00Z</cp:lastPrinted>
  <dcterms:created xsi:type="dcterms:W3CDTF">2015-06-25T06:16:00Z</dcterms:created>
  <dcterms:modified xsi:type="dcterms:W3CDTF">2016-03-20T05:41:00Z</dcterms:modified>
</cp:coreProperties>
</file>